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Reporttitle"/>
    <w:bookmarkStart w:id="1" w:name="_GoBack"/>
    <w:bookmarkEnd w:id="1"/>
    <w:p w:rsidR="00480036" w:rsidRDefault="00045E8B" w:rsidP="00480036">
      <w:pPr>
        <w:pStyle w:val="Heading3"/>
      </w:pPr>
      <w:sdt>
        <w:sdtPr>
          <w:alias w:val="Report title"/>
          <w:tag w:val="Click to enter report title"/>
          <w:id w:val="662892745"/>
          <w:placeholder>
            <w:docPart w:val="A77422B2B5984340A3257E5EB767680B"/>
          </w:placeholder>
          <w:text/>
        </w:sdtPr>
        <w:sdtEndPr/>
        <w:sdtContent>
          <w:r w:rsidR="0039140A">
            <w:t>Planning Proposal – Lot 74, 147 &amp; 148 DP 756894,</w:t>
          </w:r>
          <w:r w:rsidR="00475A6A">
            <w:t xml:space="preserve"> 542 Spring Flat Road, Spring Flat</w:t>
          </w:r>
        </w:sdtContent>
      </w:sdt>
      <w:bookmarkEnd w:id="0"/>
    </w:p>
    <w:tbl>
      <w:tblPr>
        <w:tblStyle w:val="TableGrid"/>
        <w:tblW w:w="0" w:type="auto"/>
        <w:tblInd w:w="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EAEA"/>
        <w:tblLook w:val="04A0" w:firstRow="1" w:lastRow="0" w:firstColumn="1" w:lastColumn="0" w:noHBand="0" w:noVBand="1"/>
      </w:tblPr>
      <w:tblGrid>
        <w:gridCol w:w="9645"/>
      </w:tblGrid>
      <w:tr w:rsidR="00480036" w:rsidTr="0083068B">
        <w:trPr>
          <w:trHeight w:val="907"/>
        </w:trPr>
        <w:tc>
          <w:tcPr>
            <w:tcW w:w="9645" w:type="dxa"/>
            <w:shd w:val="clear" w:color="auto" w:fill="EAEAEA"/>
            <w:vAlign w:val="center"/>
          </w:tcPr>
          <w:p w:rsidR="00480036" w:rsidRPr="00F34A20" w:rsidRDefault="00480036" w:rsidP="0083068B">
            <w:pPr>
              <w:pStyle w:val="ReportType"/>
              <w:tabs>
                <w:tab w:val="left" w:pos="2943"/>
                <w:tab w:val="left" w:pos="9180"/>
              </w:tabs>
              <w:jc w:val="left"/>
            </w:pPr>
            <w:r w:rsidRPr="00F34A20">
              <w:t xml:space="preserve">REPORT BY THE </w:t>
            </w:r>
            <w:bookmarkStart w:id="2" w:name="Authortitle"/>
            <w:sdt>
              <w:sdtPr>
                <w:alias w:val="Author Title (select title, don't type)"/>
                <w:tag w:val="Choose Author, then hit F9 to update recommendation field"/>
                <w:id w:val="13135666"/>
                <w:placeholder>
                  <w:docPart w:val="73F6F2720EA340FEB68DE215B49D4F43"/>
                </w:placeholder>
                <w:docPartList>
                  <w:docPartGallery w:val="Quick Parts"/>
                  <w:docPartCategory w:val="AUTHOR TITLE"/>
                </w:docPartList>
              </w:sdtPr>
              <w:sdtEndPr/>
              <w:sdtContent>
                <w:r w:rsidR="00EE4B53" w:rsidRPr="00EE4B53">
                  <w:t>Statutory/Strategic Planner</w:t>
                </w:r>
              </w:sdtContent>
            </w:sdt>
            <w:r w:rsidRPr="00F34A20">
              <w:t> </w:t>
            </w:r>
            <w:bookmarkEnd w:id="2"/>
            <w:r w:rsidRPr="00F34A20">
              <w:t xml:space="preserve">to </w:t>
            </w:r>
            <w:sdt>
              <w:sdtPr>
                <w:alias w:val="Hit F9 to update recommendation field"/>
                <w:tag w:val="Select Council meeting date"/>
                <w:id w:val="13135643"/>
                <w:placeholder>
                  <w:docPart w:val="8B4253FE94284FF7856E21AE8AE6D17D"/>
                </w:placeholder>
                <w:dropDownList>
                  <w:listItem w:value="Choose Council meeting date"/>
                  <w:listItem w:displayText="4 February 2015" w:value="4 February 2015"/>
                  <w:listItem w:displayText="18 February 2015" w:value="18 February 2015"/>
                  <w:listItem w:displayText="18 March 2015" w:value="18 March 2015"/>
                  <w:listItem w:displayText="15 April 2015" w:value="15 April 2015"/>
                  <w:listItem w:displayText="4 May 2015" w:value="4 May 2015"/>
                  <w:listItem w:displayText="20 May 2015" w:value="20 May 2015"/>
                  <w:listItem w:displayText="17 June 2015" w:value="17 June 2015"/>
                  <w:listItem w:displayText="15 July 2015" w:value="15 July 2015"/>
                  <w:listItem w:displayText="19 August 2015" w:value="19 August 2015"/>
                  <w:listItem w:displayText="16 September 2015" w:value="16 September 2015"/>
                  <w:listItem w:displayText="21 October 2015" w:value="21 October 2015"/>
                  <w:listItem w:displayText="18 November 2015" w:value="18 November 2015"/>
                  <w:listItem w:displayText="16 December 2015" w:value="16 December 2015"/>
                </w:dropDownList>
              </w:sdtPr>
              <w:sdtEndPr/>
              <w:sdtContent>
                <w:r w:rsidR="00475A6A">
                  <w:t>16 September 2015</w:t>
                </w:r>
              </w:sdtContent>
            </w:sdt>
            <w:r w:rsidRPr="00F34A20">
              <w:t xml:space="preserve"> council meeting</w:t>
            </w:r>
          </w:p>
          <w:p w:rsidR="00480036" w:rsidRPr="00F34A20" w:rsidRDefault="00EF029B" w:rsidP="0083068B">
            <w:pPr>
              <w:pStyle w:val="Filenamereference"/>
              <w:rPr>
                <w:sz w:val="20"/>
                <w:szCs w:val="20"/>
              </w:rPr>
            </w:pPr>
            <w:r w:rsidRPr="00F34A20">
              <w:rPr>
                <w:sz w:val="20"/>
                <w:szCs w:val="20"/>
              </w:rPr>
              <w:fldChar w:fldCharType="begin"/>
            </w:r>
            <w:r w:rsidR="00480036" w:rsidRPr="00F34A20">
              <w:rPr>
                <w:sz w:val="20"/>
                <w:szCs w:val="20"/>
              </w:rPr>
              <w:instrText xml:space="preserve"> FILENAME   \! MERGEFORMAT </w:instrText>
            </w:r>
            <w:r w:rsidRPr="00F34A20">
              <w:rPr>
                <w:sz w:val="20"/>
                <w:szCs w:val="20"/>
              </w:rPr>
              <w:fldChar w:fldCharType="separate"/>
            </w:r>
            <w:r w:rsidR="00715909">
              <w:rPr>
                <w:noProof/>
                <w:sz w:val="20"/>
                <w:szCs w:val="20"/>
              </w:rPr>
              <w:t>Planning Proposal - 542 Spring Flat Road</w:t>
            </w:r>
            <w:r w:rsidRPr="00F34A20">
              <w:rPr>
                <w:sz w:val="20"/>
                <w:szCs w:val="20"/>
              </w:rPr>
              <w:fldChar w:fldCharType="end"/>
            </w:r>
          </w:p>
          <w:p w:rsidR="00480036" w:rsidRPr="00F34A20" w:rsidRDefault="00517550" w:rsidP="0039140A">
            <w:pPr>
              <w:pStyle w:val="ReportType"/>
              <w:tabs>
                <w:tab w:val="left" w:pos="2943"/>
                <w:tab w:val="left" w:pos="9180"/>
              </w:tabs>
              <w:jc w:val="left"/>
            </w:pPr>
            <w:r w:rsidRPr="00517550">
              <w:t>GOV4000</w:t>
            </w:r>
            <w:r w:rsidR="00D9605E">
              <w:t>43</w:t>
            </w:r>
            <w:r w:rsidR="000E6849">
              <w:t xml:space="preserve">, </w:t>
            </w:r>
            <w:sdt>
              <w:sdtPr>
                <w:alias w:val="File number(s) **THIS IS COMPULSORY!!**"/>
                <w:tag w:val="Please complete before finalising report"/>
                <w:id w:val="662892781"/>
                <w:placeholder>
                  <w:docPart w:val="12BB598046AE4A2099A0609EEB2E3989"/>
                </w:placeholder>
              </w:sdtPr>
              <w:sdtEndPr/>
              <w:sdtContent>
                <w:r w:rsidR="0039140A">
                  <w:t>LAN900058</w:t>
                </w:r>
              </w:sdtContent>
            </w:sdt>
            <w:r w:rsidR="00480036" w:rsidRPr="00F34A20">
              <w:t xml:space="preserve"> </w:t>
            </w:r>
          </w:p>
        </w:tc>
      </w:tr>
    </w:tbl>
    <w:p w:rsidR="00480036" w:rsidRDefault="00480036" w:rsidP="00480036">
      <w:pPr>
        <w:pStyle w:val="Filenamereference"/>
      </w:pPr>
    </w:p>
    <w:p w:rsidR="00480036" w:rsidRPr="00DD5565" w:rsidRDefault="00480036" w:rsidP="00480036">
      <w:pPr>
        <w:pStyle w:val="Recommendation"/>
      </w:pPr>
      <w:r>
        <w:t>RECOMMENDATION</w:t>
      </w:r>
    </w:p>
    <w:p w:rsidR="00480036" w:rsidRPr="00E8762C" w:rsidRDefault="00480036" w:rsidP="00480036">
      <w:pPr>
        <w:pStyle w:val="Recommendation"/>
        <w:tabs>
          <w:tab w:val="clear" w:pos="2968"/>
          <w:tab w:val="left" w:pos="2546"/>
        </w:tabs>
        <w:rPr>
          <w:b w:val="0"/>
        </w:rPr>
      </w:pPr>
    </w:p>
    <w:p w:rsidR="00480036" w:rsidRPr="00056DD3" w:rsidRDefault="00480036" w:rsidP="00480036">
      <w:pPr>
        <w:pStyle w:val="Recommendation"/>
      </w:pPr>
      <w:r w:rsidRPr="00056DD3">
        <w:t>That:</w:t>
      </w:r>
    </w:p>
    <w:p w:rsidR="00480036" w:rsidRPr="00DD5565" w:rsidRDefault="00480036" w:rsidP="00480036">
      <w:pPr>
        <w:pStyle w:val="Recommendation"/>
      </w:pPr>
    </w:p>
    <w:p w:rsidR="00242C30" w:rsidRPr="00242C30" w:rsidRDefault="00480036" w:rsidP="00242C30">
      <w:pPr>
        <w:pStyle w:val="RecommendationindentA"/>
        <w:rPr>
          <w:szCs w:val="22"/>
        </w:rPr>
      </w:pPr>
      <w:r w:rsidRPr="00BD42B3">
        <w:rPr>
          <w:szCs w:val="22"/>
        </w:rPr>
        <w:t>1.</w:t>
      </w:r>
      <w:r w:rsidRPr="00BD42B3">
        <w:rPr>
          <w:szCs w:val="22"/>
        </w:rPr>
        <w:tab/>
      </w:r>
      <w:r w:rsidRPr="00073F60">
        <w:t>the report by the</w:t>
      </w:r>
      <w:r>
        <w:t xml:space="preserve"> </w:t>
      </w:r>
      <w:fldSimple w:instr=" REF  Authortitle  \* MERGEFORMAT " w:fldLock="1">
        <w:sdt>
          <w:sdtPr>
            <w:rPr>
              <w:szCs w:val="22"/>
            </w:rPr>
            <w:alias w:val="Author Title (select title, don't type)"/>
            <w:tag w:val="Choose Author, then hit F9 to update recommendation field"/>
            <w:id w:val="1180703475"/>
            <w:placeholder>
              <w:docPart w:val="66FC7EB547E44D54A1E359B86B507767"/>
            </w:placeholder>
            <w:docPartList>
              <w:docPartGallery w:val="Quick Parts"/>
              <w:docPartCategory w:val="AUTHOR TITLE"/>
            </w:docPartList>
          </w:sdtPr>
          <w:sdtEndPr/>
          <w:sdtContent>
            <w:r w:rsidR="006772DB" w:rsidRPr="006772DB">
              <w:rPr>
                <w:szCs w:val="22"/>
              </w:rPr>
              <w:t>Statutory/Strategic Planner</w:t>
            </w:r>
          </w:sdtContent>
        </w:sdt>
        <w:r w:rsidR="006772DB" w:rsidRPr="006772DB">
          <w:rPr>
            <w:szCs w:val="22"/>
          </w:rPr>
          <w:t> </w:t>
        </w:r>
      </w:fldSimple>
      <w:r w:rsidRPr="00BD42B3">
        <w:rPr>
          <w:szCs w:val="22"/>
        </w:rPr>
        <w:t xml:space="preserve">on the </w:t>
      </w:r>
      <w:fldSimple w:instr=" REF REPORTTITLE \! CHARFORMAT \!  \* MERGEFORMAT " w:fldLock="1">
        <w:sdt>
          <w:sdtPr>
            <w:rPr>
              <w:szCs w:val="22"/>
            </w:rPr>
            <w:alias w:val="Report title"/>
            <w:tag w:val="Click to enter report title"/>
            <w:id w:val="-2137091520"/>
            <w:placeholder>
              <w:docPart w:val="163ABCF111AC40BFB6273B6C84926572"/>
            </w:placeholder>
            <w:text/>
          </w:sdtPr>
          <w:sdtEndPr/>
          <w:sdtContent>
            <w:r w:rsidR="0039140A" w:rsidRPr="0039140A">
              <w:rPr>
                <w:szCs w:val="22"/>
              </w:rPr>
              <w:t>Planning Proposal – Lot 74, 147 &amp; 148 DP 756894, 542 Spring Flat Road, Spring Flat</w:t>
            </w:r>
          </w:sdtContent>
        </w:sdt>
      </w:fldSimple>
      <w:r>
        <w:t xml:space="preserve"> b</w:t>
      </w:r>
      <w:r>
        <w:rPr>
          <w:szCs w:val="22"/>
        </w:rPr>
        <w:t>e received;</w:t>
      </w:r>
    </w:p>
    <w:p w:rsidR="00480036" w:rsidRPr="00BD42B3" w:rsidRDefault="00480036" w:rsidP="00480036">
      <w:pPr>
        <w:pStyle w:val="RecommendationindentA"/>
        <w:rPr>
          <w:szCs w:val="22"/>
        </w:rPr>
      </w:pPr>
    </w:p>
    <w:p w:rsidR="00480036" w:rsidRPr="00BD42B3" w:rsidRDefault="00480036" w:rsidP="00480036">
      <w:pPr>
        <w:pStyle w:val="RecommendationindentA"/>
        <w:rPr>
          <w:szCs w:val="22"/>
        </w:rPr>
      </w:pPr>
      <w:r w:rsidRPr="00BD42B3">
        <w:rPr>
          <w:szCs w:val="22"/>
        </w:rPr>
        <w:t>2.</w:t>
      </w:r>
      <w:r w:rsidRPr="00BD42B3">
        <w:rPr>
          <w:szCs w:val="22"/>
        </w:rPr>
        <w:tab/>
      </w:r>
      <w:r w:rsidR="0094683A">
        <w:rPr>
          <w:szCs w:val="22"/>
        </w:rPr>
        <w:t>the Planning Proposal under Section 55 of the Environmental Planning &amp; Assessment Act 1979 for Spring Flat Road be supported and forwarded to NSW Department of Planning &amp; Environment for Gateway Determination.</w:t>
      </w:r>
    </w:p>
    <w:p w:rsidR="00480036" w:rsidRPr="006B7AEB" w:rsidRDefault="00480036" w:rsidP="00480036">
      <w:pPr>
        <w:pBdr>
          <w:bottom w:val="single" w:sz="4" w:space="1" w:color="808080" w:themeColor="background1" w:themeShade="80"/>
        </w:pBdr>
        <w:rPr>
          <w:sz w:val="16"/>
          <w:szCs w:val="16"/>
        </w:rPr>
      </w:pPr>
    </w:p>
    <w:p w:rsidR="00BB211E" w:rsidRPr="00BB211E" w:rsidRDefault="00480036" w:rsidP="00BB211E">
      <w:pPr>
        <w:pStyle w:val="Heading4"/>
      </w:pPr>
      <w:r w:rsidRPr="0083068B">
        <w:t>Executive summary</w:t>
      </w:r>
    </w:p>
    <w:p w:rsidR="00480036" w:rsidRDefault="008E6EE5" w:rsidP="00480036">
      <w:r>
        <w:t xml:space="preserve">The purpose of this report is to consider the preparation of an amending Local Environmental Plan (LEP) to allow for the future construction of a dwelling on Lots </w:t>
      </w:r>
      <w:r w:rsidR="006F032E">
        <w:t>74, 147 and 148</w:t>
      </w:r>
      <w:r>
        <w:t xml:space="preserve"> DP</w:t>
      </w:r>
      <w:r w:rsidR="006F032E">
        <w:t xml:space="preserve"> 756894.</w:t>
      </w:r>
      <w:r>
        <w:t xml:space="preserve"> The applicant </w:t>
      </w:r>
      <w:r w:rsidR="006F032E">
        <w:t>proposes amendments to the minimum lot size for a dw</w:t>
      </w:r>
      <w:r w:rsidR="000D3EF0">
        <w:t>elling to facilitate this.</w:t>
      </w:r>
      <w:r>
        <w:t xml:space="preserve"> </w:t>
      </w:r>
      <w:r w:rsidR="00831AE4">
        <w:t xml:space="preserve">The land is currently zoned RU1 Primary Production with a minimum lot size of 100 hectares (ha). </w:t>
      </w:r>
    </w:p>
    <w:p w:rsidR="0094683A" w:rsidRDefault="0094683A" w:rsidP="00480036"/>
    <w:p w:rsidR="0094683A" w:rsidRPr="00714879" w:rsidRDefault="003B7F21" w:rsidP="00714879">
      <w:pPr>
        <w:rPr>
          <w:b/>
        </w:rPr>
      </w:pPr>
      <w:r w:rsidRPr="00714879">
        <w:rPr>
          <w:b/>
        </w:rPr>
        <w:t xml:space="preserve">Figure 1 – Extract from Comprehensive Land Use </w:t>
      </w:r>
      <w:r w:rsidR="00A97852" w:rsidRPr="00714879">
        <w:rPr>
          <w:b/>
        </w:rPr>
        <w:t>Strategy</w:t>
      </w:r>
    </w:p>
    <w:p w:rsidR="0094683A" w:rsidRDefault="003B7F21" w:rsidP="00714879">
      <w:pPr>
        <w:jc w:val="center"/>
      </w:pPr>
      <w:r>
        <w:rPr>
          <w:noProof/>
          <w:lang w:eastAsia="en-AU"/>
        </w:rPr>
        <mc:AlternateContent>
          <mc:Choice Requires="wpc">
            <w:drawing>
              <wp:inline distT="0" distB="0" distL="0" distR="0" wp14:anchorId="65CC95E3" wp14:editId="749F0B84">
                <wp:extent cx="3571672" cy="3194050"/>
                <wp:effectExtent l="19050" t="19050" r="10160" b="25400"/>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8700" cy="3194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6" name="Text Box 6"/>
                        <wps:cNvSpPr txBox="1"/>
                        <wps:spPr>
                          <a:xfrm>
                            <a:off x="2583824" y="38100"/>
                            <a:ext cx="983387"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93903" w:rsidRDefault="00D93903">
                              <w:r>
                                <w:t>Subject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Straight Arrow Connector 7"/>
                        <wps:cNvCnPr/>
                        <wps:spPr>
                          <a:xfrm flipH="1">
                            <a:off x="1816100" y="311150"/>
                            <a:ext cx="767411" cy="14097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xmlns:w15="http://schemas.microsoft.com/office/word/2012/wordml">
            <w:pict>
              <v:group w14:anchorId="65CC95E3" id="Canvas 5" o:spid="_x0000_s1026" editas="canvas" style="width:281.25pt;height:251.5pt;mso-position-horizontal-relative:char;mso-position-vertical-relative:line" coordsize="35712,31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5712;height:31940;visibility:visible;mso-wrap-style:square">
                  <v:fill o:detectmouseclick="t"/>
                  <v:path o:connecttype="none"/>
                </v:shape>
                <v:shape id="Picture 5" o:spid="_x0000_s1028" type="#_x0000_t75" style="position:absolute;width:35687;height:31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RzgzCAAAA2gAAAA8AAABkcnMvZG93bnJldi54bWxEj0tvwjAQhO+V+A/WInErDg8FmmIQDyFx&#10;4cDrvo2XJGq8DrEh4d9jpEo9jmbmG81s0ZpSPKh2hWUFg34Egji1uuBMwfm0/ZyCcB5ZY2mZFDzJ&#10;wWLe+Zhhom3DB3ocfSYChF2CCnLvq0RKl+Zk0PVtRRy8q60N+iDrTOoamwA3pRxGUSwNFhwWcqxo&#10;nVP6e7wbBZPLZv8VX/BqzDO+Nbza/YymY6V63Xb5DcJT6//Df+2dVjCG95VwA+T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Uc4MwgAAANoAAAAPAAAAAAAAAAAAAAAAAJ8C&#10;AABkcnMvZG93bnJldi54bWxQSwUGAAAAAAQABAD3AAAAjgMAAAAA&#10;" stroked="t">
                  <v:imagedata r:id="rId10" o:title=""/>
                </v:shape>
                <v:shapetype id="_x0000_t202" coordsize="21600,21600" o:spt="202" path="m,l,21600r21600,l21600,xe">
                  <v:stroke joinstyle="miter"/>
                  <v:path gradientshapeok="t" o:connecttype="rect"/>
                </v:shapetype>
                <v:shape id="Text Box 6" o:spid="_x0000_s1029" type="#_x0000_t202" style="position:absolute;left:25838;top:381;width:9834;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8cAA&#10;AADaAAAADwAAAGRycy9kb3ducmV2LnhtbESPQWsCMRSE74X+h/AEbzVrD7JdjaLFlkJP1dLzY/NM&#10;gpuXJUnX9d83BcHjMDPfMKvN6DsxUEwusIL5rAJB3Abt2Cj4Pr491SBSRtbYBSYFV0qwWT8+rLDR&#10;4cJfNByyEQXCqUEFNue+kTK1ljymWeiJi3cK0WMuMhqpI14K3HfyuaoW0qPjsmCxp1dL7fnw6xXs&#10;d+bFtDVGu6+1c8P4c/o070pNJ+N2CSLTmO/hW/tDK1jA/5VyA+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O+8cAAAADaAAAADwAAAAAAAAAAAAAAAACYAgAAZHJzL2Rvd25y&#10;ZXYueG1sUEsFBgAAAAAEAAQA9QAAAIUDAAAAAA==&#10;" fillcolor="white [3201]" strokeweight=".5pt">
                  <v:textbox>
                    <w:txbxContent>
                      <w:p w:rsidR="00D93903" w:rsidRDefault="00D93903">
                        <w:r>
                          <w:t>Subject Site</w:t>
                        </w:r>
                      </w:p>
                    </w:txbxContent>
                  </v:textbox>
                </v:shape>
                <v:shapetype id="_x0000_t32" coordsize="21600,21600" o:spt="32" o:oned="t" path="m,l21600,21600e" filled="f">
                  <v:path arrowok="t" fillok="f" o:connecttype="none"/>
                  <o:lock v:ext="edit" shapetype="t"/>
                </v:shapetype>
                <v:shape id="Straight Arrow Connector 7" o:spid="_x0000_s1030" type="#_x0000_t32" style="position:absolute;left:18161;top:3111;width:7674;height:140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LMIAAADaAAAADwAAAGRycy9kb3ducmV2LnhtbESPT4vCMBTE74LfITzBm6Yq7Go1igi7&#10;/rlZBfX2aJ5tsXkpTdTutzfCgsdh5jfDzBaNKcWDaldYVjDoRyCIU6sLzhQcDz+9MQjnkTWWlknB&#10;HzlYzNutGcbaPnlPj8RnIpSwi1FB7n0VS+nSnAy6vq2Ig3e1tUEfZJ1JXeMzlJtSDqPoSxosOCzk&#10;WNEqp/SW3I2Cb3laR+N0MxxMRsfzZZXY7e7XKtXtNMspCE+N/4T/6Y0OHLyvhBs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ur+LMIAAADaAAAADwAAAAAAAAAAAAAA&#10;AAChAgAAZHJzL2Rvd25yZXYueG1sUEsFBgAAAAAEAAQA+QAAAJADAAAAAA==&#10;" strokecolor="black [3213]">
                  <v:stroke endarrow="block"/>
                </v:shape>
                <w10:anchorlock/>
              </v:group>
            </w:pict>
          </mc:Fallback>
        </mc:AlternateContent>
      </w:r>
    </w:p>
    <w:p w:rsidR="00015FEC" w:rsidRDefault="00015FEC" w:rsidP="00714879">
      <w:r w:rsidRPr="00015FEC">
        <w:t xml:space="preserve">The </w:t>
      </w:r>
      <w:r>
        <w:t xml:space="preserve">total area of </w:t>
      </w:r>
      <w:r w:rsidR="00831AE4">
        <w:t>the land is approximately 25.48ha</w:t>
      </w:r>
      <w:r w:rsidR="000D3EF0">
        <w:t xml:space="preserve">. </w:t>
      </w:r>
      <w:r w:rsidR="009A21AF">
        <w:t xml:space="preserve">The site is located 6.9km from the town centre, approximately 9km by road. </w:t>
      </w:r>
      <w:r w:rsidR="00810515">
        <w:t xml:space="preserve">Access is obtained from Spring Flat Road which is unsealed but </w:t>
      </w:r>
      <w:r w:rsidR="00C20423">
        <w:t>considered suitable for 2wd</w:t>
      </w:r>
      <w:r w:rsidR="00810515">
        <w:t xml:space="preserve"> all-weather access.</w:t>
      </w:r>
      <w:r w:rsidR="005653CF">
        <w:t xml:space="preserve"> The dominant land use in the vicinity of the site is </w:t>
      </w:r>
      <w:r w:rsidR="00102D8B">
        <w:t xml:space="preserve">extensive agriculture, being </w:t>
      </w:r>
      <w:r w:rsidR="005653CF">
        <w:t>the grazing of cattle</w:t>
      </w:r>
      <w:r w:rsidR="00E745B0">
        <w:t xml:space="preserve"> and sheep. </w:t>
      </w:r>
    </w:p>
    <w:p w:rsidR="00993314" w:rsidRDefault="00993314" w:rsidP="00714879"/>
    <w:p w:rsidR="00993314" w:rsidRPr="00993314" w:rsidRDefault="00993314" w:rsidP="00714879">
      <w:r>
        <w:t>The land had a dwelling entitlement under a previous LEP</w:t>
      </w:r>
      <w:r w:rsidR="00515DD5">
        <w:t xml:space="preserve"> (see attachment 2)</w:t>
      </w:r>
      <w:r>
        <w:t xml:space="preserve">, however this was removed </w:t>
      </w:r>
      <w:r w:rsidR="00515DD5">
        <w:t>following the gazettal of the</w:t>
      </w:r>
      <w:r>
        <w:t xml:space="preserve"> </w:t>
      </w:r>
      <w:r w:rsidR="00C20423">
        <w:t xml:space="preserve">Mudgee </w:t>
      </w:r>
      <w:r>
        <w:t xml:space="preserve">LEP 1998. Development consent has previously </w:t>
      </w:r>
      <w:r>
        <w:lastRenderedPageBreak/>
        <w:t xml:space="preserve">been granted </w:t>
      </w:r>
      <w:r w:rsidR="00515DD5">
        <w:t xml:space="preserve">under DA163/97 </w:t>
      </w:r>
      <w:r>
        <w:t xml:space="preserve">for the staged construction of a dwelling, however this was never enacted and the consent has since lapsed. </w:t>
      </w:r>
    </w:p>
    <w:p w:rsidR="009C51A0" w:rsidRDefault="00480036" w:rsidP="005653CF">
      <w:pPr>
        <w:pStyle w:val="Heading4"/>
      </w:pPr>
      <w:r>
        <w:t>Detailed report</w:t>
      </w:r>
    </w:p>
    <w:p w:rsidR="009C51A0" w:rsidRPr="00714879" w:rsidRDefault="0055652D" w:rsidP="00714879">
      <w:pPr>
        <w:rPr>
          <w:b/>
        </w:rPr>
      </w:pPr>
      <w:r w:rsidRPr="00714879">
        <w:rPr>
          <w:b/>
        </w:rPr>
        <w:t>Figure 2 – Subject Site</w:t>
      </w:r>
      <w:r w:rsidR="00102D8B" w:rsidRPr="00714879">
        <w:rPr>
          <w:b/>
        </w:rPr>
        <w:t xml:space="preserve"> in relation to Mudgee</w:t>
      </w:r>
    </w:p>
    <w:p w:rsidR="009C51A0" w:rsidRDefault="0055652D" w:rsidP="0055652D">
      <w:pPr>
        <w:jc w:val="center"/>
      </w:pPr>
      <w:r>
        <w:rPr>
          <w:rFonts w:cs="Arial"/>
          <w:noProof/>
          <w:sz w:val="24"/>
          <w:szCs w:val="24"/>
          <w:lang w:eastAsia="en-AU"/>
        </w:rPr>
        <w:drawing>
          <wp:inline distT="0" distB="0" distL="0" distR="0">
            <wp:extent cx="3223332" cy="3962400"/>
            <wp:effectExtent l="0" t="0" r="0" b="0"/>
            <wp:docPr id="9" name="Picture 9" descr="9596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59697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3087" cy="3962098"/>
                    </a:xfrm>
                    <a:prstGeom prst="rect">
                      <a:avLst/>
                    </a:prstGeom>
                    <a:noFill/>
                    <a:ln>
                      <a:noFill/>
                    </a:ln>
                  </pic:spPr>
                </pic:pic>
              </a:graphicData>
            </a:graphic>
          </wp:inline>
        </w:drawing>
      </w:r>
    </w:p>
    <w:p w:rsidR="00480036" w:rsidRPr="00102D8B" w:rsidRDefault="00714879" w:rsidP="00714879">
      <w:pPr>
        <w:pStyle w:val="Heading5"/>
      </w:pPr>
      <w:r>
        <w:t xml:space="preserve">1. </w:t>
      </w:r>
      <w:r w:rsidR="005C3FC7" w:rsidRPr="00102D8B">
        <w:t>OBJECTIVES OR INTENDED OUTCOMES</w:t>
      </w:r>
    </w:p>
    <w:p w:rsidR="001B2EE1" w:rsidRDefault="00ED5F55" w:rsidP="00714879">
      <w:r>
        <w:t>The intended outcome of the Planning Proposal can be achieved by amending the minimum lot size of the subject land</w:t>
      </w:r>
      <w:r w:rsidR="001B2EE1">
        <w:t xml:space="preserve"> to 20ha</w:t>
      </w:r>
      <w:r>
        <w:t>, which is the option put forward by the applicant</w:t>
      </w:r>
      <w:r w:rsidR="001B2EE1">
        <w:t xml:space="preserve">. This, however, will result in a minimum lot size that is inconsistent with the rest of the surrounding RU1 Primary Production zone and will make it more difficult for the objectives of the zone to be achieved. </w:t>
      </w:r>
    </w:p>
    <w:p w:rsidR="001B2EE1" w:rsidRDefault="001B2EE1" w:rsidP="00714879"/>
    <w:p w:rsidR="006772DB" w:rsidRDefault="001B2EE1" w:rsidP="00714879">
      <w:r>
        <w:t>Another option is to</w:t>
      </w:r>
      <w:r w:rsidR="00ED5F55">
        <w:t xml:space="preserve"> </w:t>
      </w:r>
      <w:r>
        <w:t>add</w:t>
      </w:r>
      <w:r w:rsidR="00ED5F55">
        <w:t xml:space="preserve"> the construction of a dwelling as an additional permitted use in Schedule 1 of the LEP</w:t>
      </w:r>
      <w:r w:rsidR="009932CE">
        <w:t xml:space="preserve"> 2012</w:t>
      </w:r>
      <w:r w:rsidR="00ED5F55">
        <w:t>. Th</w:t>
      </w:r>
      <w:r>
        <w:t xml:space="preserve">is </w:t>
      </w:r>
      <w:r w:rsidR="00ED5F55">
        <w:t xml:space="preserve">is the </w:t>
      </w:r>
      <w:r w:rsidR="00013815">
        <w:t>preferred option as it will not result in any mappi</w:t>
      </w:r>
      <w:r w:rsidR="00102D8B">
        <w:t>ng changes and will not create any additional dwelling entitlements, other than the one that is the subject of this report.</w:t>
      </w:r>
    </w:p>
    <w:p w:rsidR="006772DB" w:rsidRPr="00102D8B" w:rsidRDefault="00714879" w:rsidP="00714879">
      <w:pPr>
        <w:pStyle w:val="Heading5"/>
      </w:pPr>
      <w:r>
        <w:t xml:space="preserve">2. </w:t>
      </w:r>
      <w:r w:rsidR="005C3FC7" w:rsidRPr="00102D8B">
        <w:t>EXPLANATION OF PROVISIONS</w:t>
      </w:r>
    </w:p>
    <w:p w:rsidR="006772DB" w:rsidRDefault="003300F3" w:rsidP="00714879">
      <w:r>
        <w:t>The proposed outcome will be achieved by preparing a</w:t>
      </w:r>
      <w:r w:rsidR="009932CE">
        <w:t>n amending</w:t>
      </w:r>
      <w:r>
        <w:t xml:space="preserve"> Standard Instrument LEP with the following Additional Permitted Use added to Schedule 1:</w:t>
      </w:r>
    </w:p>
    <w:p w:rsidR="003300F3" w:rsidRDefault="003300F3" w:rsidP="00714879"/>
    <w:p w:rsidR="003300F3" w:rsidRPr="001B2EE1" w:rsidRDefault="00714879" w:rsidP="00714879">
      <w:pPr>
        <w:pStyle w:val="NormalnumberedA"/>
      </w:pPr>
      <w:r>
        <w:t>(a)</w:t>
      </w:r>
      <w:r>
        <w:tab/>
      </w:r>
      <w:r w:rsidR="003300F3" w:rsidRPr="001B2EE1">
        <w:t xml:space="preserve">This clause applies to land at 542 Spring Flat Road, Spring Flat, being Lots 147, 148 and 174 DP 756894. </w:t>
      </w:r>
    </w:p>
    <w:p w:rsidR="003300F3" w:rsidRPr="001B2EE1" w:rsidRDefault="00714879" w:rsidP="00714879">
      <w:pPr>
        <w:pStyle w:val="NormalnumberedA"/>
      </w:pPr>
      <w:r>
        <w:t>(b)</w:t>
      </w:r>
      <w:r>
        <w:tab/>
      </w:r>
      <w:r w:rsidR="003300F3" w:rsidRPr="001B2EE1">
        <w:t>Development for the purpose of a single dwelling house is permitted with</w:t>
      </w:r>
      <w:r w:rsidR="001B2EE1" w:rsidRPr="001B2EE1">
        <w:t xml:space="preserve"> development consent subject to lots 147, 148 and 174 DP 756894 being consolidated into a single </w:t>
      </w:r>
      <w:r w:rsidR="00C20423">
        <w:t>lot</w:t>
      </w:r>
    </w:p>
    <w:p w:rsidR="006772DB" w:rsidRPr="00102D8B" w:rsidRDefault="00714879" w:rsidP="00714879">
      <w:pPr>
        <w:pStyle w:val="Heading5"/>
      </w:pPr>
      <w:r>
        <w:t xml:space="preserve">3. </w:t>
      </w:r>
      <w:r w:rsidR="005C3FC7" w:rsidRPr="00102D8B">
        <w:t>JUSTIFICATION</w:t>
      </w:r>
    </w:p>
    <w:p w:rsidR="006772DB" w:rsidRPr="00714879" w:rsidRDefault="00714879" w:rsidP="00714879">
      <w:pPr>
        <w:pStyle w:val="NormalnumberedA"/>
        <w:rPr>
          <w:b/>
        </w:rPr>
      </w:pPr>
      <w:r w:rsidRPr="00714879">
        <w:rPr>
          <w:b/>
        </w:rPr>
        <w:t>(a)</w:t>
      </w:r>
      <w:r w:rsidRPr="00714879">
        <w:rPr>
          <w:b/>
        </w:rPr>
        <w:tab/>
      </w:r>
      <w:r w:rsidR="00600518" w:rsidRPr="00714879">
        <w:rPr>
          <w:b/>
        </w:rPr>
        <w:t>Need for planning p</w:t>
      </w:r>
      <w:r w:rsidR="006772DB" w:rsidRPr="00714879">
        <w:rPr>
          <w:b/>
        </w:rPr>
        <w:t>roposal</w:t>
      </w:r>
    </w:p>
    <w:p w:rsidR="006C583B" w:rsidRDefault="00714879" w:rsidP="00714879">
      <w:pPr>
        <w:pStyle w:val="NormalnumberedA"/>
      </w:pPr>
      <w:r>
        <w:tab/>
      </w:r>
      <w:r w:rsidR="006813B1">
        <w:t>There is no specific need for the Planning Proposal as the creation of one additional dwelling entitlement is considered</w:t>
      </w:r>
      <w:r w:rsidR="00C20423">
        <w:t xml:space="preserve"> to have very minimal impact on the overall supply of housing in the area.</w:t>
      </w:r>
    </w:p>
    <w:p w:rsidR="006813B1" w:rsidRDefault="006813B1" w:rsidP="00714879">
      <w:pPr>
        <w:pStyle w:val="NormalnumberedA"/>
      </w:pPr>
    </w:p>
    <w:p w:rsidR="006772DB" w:rsidRPr="00714879" w:rsidRDefault="00714879" w:rsidP="00714879">
      <w:pPr>
        <w:pStyle w:val="NormalnumberedA"/>
        <w:keepNext/>
        <w:ind w:left="419" w:hanging="408"/>
        <w:rPr>
          <w:b/>
        </w:rPr>
      </w:pPr>
      <w:r w:rsidRPr="00714879">
        <w:rPr>
          <w:b/>
        </w:rPr>
        <w:lastRenderedPageBreak/>
        <w:t>(b)</w:t>
      </w:r>
      <w:r w:rsidRPr="00714879">
        <w:rPr>
          <w:b/>
        </w:rPr>
        <w:tab/>
      </w:r>
      <w:r w:rsidR="006772DB" w:rsidRPr="00714879">
        <w:rPr>
          <w:b/>
        </w:rPr>
        <w:t xml:space="preserve">Relationship to </w:t>
      </w:r>
      <w:r w:rsidR="00600518" w:rsidRPr="00714879">
        <w:rPr>
          <w:b/>
        </w:rPr>
        <w:t>strategic planning framework</w:t>
      </w:r>
    </w:p>
    <w:p w:rsidR="005C3FC7" w:rsidRDefault="00714879" w:rsidP="00714879">
      <w:pPr>
        <w:pStyle w:val="NormalnumberedA"/>
      </w:pPr>
      <w:r>
        <w:tab/>
      </w:r>
      <w:r w:rsidR="005C3FC7">
        <w:t>The proposal is inconsistent with the Rural Lifestyle Opportunities map in figure 4-3 in the C</w:t>
      </w:r>
      <w:r w:rsidR="00C20423">
        <w:t xml:space="preserve">omprehensive </w:t>
      </w:r>
      <w:r w:rsidR="005C3FC7">
        <w:t>L</w:t>
      </w:r>
      <w:r w:rsidR="00C20423">
        <w:t xml:space="preserve">and </w:t>
      </w:r>
      <w:r w:rsidR="005C3FC7">
        <w:t>U</w:t>
      </w:r>
      <w:r w:rsidR="00C20423">
        <w:t xml:space="preserve">se </w:t>
      </w:r>
      <w:r w:rsidR="005C3FC7">
        <w:t>S</w:t>
      </w:r>
      <w:r w:rsidR="00C20423">
        <w:t>trategy (CLUS)</w:t>
      </w:r>
      <w:r w:rsidR="005C3FC7">
        <w:t xml:space="preserve"> as it is </w:t>
      </w:r>
      <w:r w:rsidR="007468B9">
        <w:t xml:space="preserve">located </w:t>
      </w:r>
      <w:r w:rsidR="005C3FC7">
        <w:t xml:space="preserve">outside of the identified </w:t>
      </w:r>
      <w:r w:rsidR="007468B9">
        <w:t>rural lifestyle opportunity areas.</w:t>
      </w:r>
      <w:r w:rsidR="005C3FC7">
        <w:t xml:space="preserve"> The site is located between Area H, which is identified as a short-term priority, and Area J, a long-term priority. Part 4.7 of the CLUS does, however, state that:</w:t>
      </w:r>
    </w:p>
    <w:p w:rsidR="005C3FC7" w:rsidRDefault="005C3FC7" w:rsidP="00714879">
      <w:pPr>
        <w:pStyle w:val="NormalnumberedA"/>
      </w:pPr>
    </w:p>
    <w:p w:rsidR="006C583B" w:rsidRPr="00364A72" w:rsidRDefault="00714879" w:rsidP="00714879">
      <w:pPr>
        <w:pStyle w:val="NormalnumberedA"/>
      </w:pPr>
      <w:r>
        <w:rPr>
          <w:i/>
        </w:rPr>
        <w:tab/>
      </w:r>
      <w:r w:rsidR="005C3FC7" w:rsidRPr="005C3FC7">
        <w:rPr>
          <w:i/>
        </w:rPr>
        <w:t xml:space="preserve">All “dwelling entitlements” which would have been </w:t>
      </w:r>
      <w:r w:rsidR="006C3AB9">
        <w:rPr>
          <w:i/>
        </w:rPr>
        <w:t xml:space="preserve">recognised by a previous planning instrument will be retained. </w:t>
      </w:r>
      <w:r w:rsidR="00C40E76">
        <w:rPr>
          <w:i/>
        </w:rPr>
        <w:t xml:space="preserve">It also proposed to have a provision </w:t>
      </w:r>
      <w:r w:rsidR="00364A72">
        <w:rPr>
          <w:i/>
        </w:rPr>
        <w:t>which makes it clear that lawfully created allotments on which a dwelling house could have been erected will retain that entitlement”.</w:t>
      </w:r>
    </w:p>
    <w:p w:rsidR="005C3FC7" w:rsidRDefault="005C3FC7" w:rsidP="00714879">
      <w:pPr>
        <w:pStyle w:val="NormalnumberedA"/>
      </w:pPr>
    </w:p>
    <w:p w:rsidR="00364A72" w:rsidRDefault="00714879" w:rsidP="00714879">
      <w:pPr>
        <w:pStyle w:val="NormalnumberedA"/>
      </w:pPr>
      <w:r>
        <w:tab/>
      </w:r>
      <w:r w:rsidR="00364A72">
        <w:t xml:space="preserve">This statement was </w:t>
      </w:r>
      <w:r w:rsidR="002169FD">
        <w:t>regarding</w:t>
      </w:r>
      <w:r w:rsidR="00364A72">
        <w:t xml:space="preserve"> the Comprehensive LEP, which is now known as the LEP 2012.  The subject property previously had a dwelling entitlement under</w:t>
      </w:r>
      <w:r w:rsidR="001731BA">
        <w:t xml:space="preserve"> clause</w:t>
      </w:r>
      <w:r w:rsidR="00364A72">
        <w:t xml:space="preserve"> </w:t>
      </w:r>
      <w:r w:rsidR="00364A72" w:rsidRPr="001731BA">
        <w:rPr>
          <w:i/>
        </w:rPr>
        <w:t>Special Provisions – Division</w:t>
      </w:r>
      <w:r w:rsidR="001731BA" w:rsidRPr="001731BA">
        <w:rPr>
          <w:i/>
        </w:rPr>
        <w:t xml:space="preserve"> </w:t>
      </w:r>
      <w:r w:rsidR="00364A72" w:rsidRPr="001731BA">
        <w:rPr>
          <w:i/>
        </w:rPr>
        <w:t>1 – Dwelling Houses</w:t>
      </w:r>
      <w:r w:rsidR="00364A72">
        <w:t xml:space="preserve"> in the Mudgee Local Environmental Plan No. 28 which read:</w:t>
      </w:r>
    </w:p>
    <w:p w:rsidR="00364A72" w:rsidRDefault="00364A72" w:rsidP="00714879">
      <w:pPr>
        <w:pStyle w:val="NormalnumberedA"/>
      </w:pPr>
    </w:p>
    <w:p w:rsidR="00364A72" w:rsidRPr="0044546B" w:rsidRDefault="001731BA" w:rsidP="0044546B">
      <w:pPr>
        <w:ind w:left="966" w:hanging="546"/>
        <w:rPr>
          <w:i/>
        </w:rPr>
      </w:pPr>
      <w:r w:rsidRPr="0044546B">
        <w:rPr>
          <w:i/>
        </w:rPr>
        <w:t>(3)</w:t>
      </w:r>
      <w:r w:rsidR="0044546B">
        <w:rPr>
          <w:i/>
        </w:rPr>
        <w:tab/>
      </w:r>
      <w:r w:rsidR="00364A72" w:rsidRPr="0044546B">
        <w:rPr>
          <w:i/>
        </w:rPr>
        <w:t xml:space="preserve">Notwithstanding subclause (2), a dwelling house may be erected with consent of the Council </w:t>
      </w:r>
      <w:r w:rsidRPr="0044546B">
        <w:rPr>
          <w:i/>
        </w:rPr>
        <w:t>–</w:t>
      </w:r>
      <w:r w:rsidR="00364A72" w:rsidRPr="0044546B">
        <w:rPr>
          <w:i/>
        </w:rPr>
        <w:t xml:space="preserve"> </w:t>
      </w:r>
    </w:p>
    <w:p w:rsidR="001731BA" w:rsidRPr="0044546B" w:rsidRDefault="001731BA" w:rsidP="0044546B">
      <w:pPr>
        <w:ind w:left="1470" w:hanging="546"/>
        <w:rPr>
          <w:i/>
        </w:rPr>
      </w:pPr>
      <w:r w:rsidRPr="0044546B">
        <w:rPr>
          <w:i/>
        </w:rPr>
        <w:t xml:space="preserve">(i) </w:t>
      </w:r>
      <w:r w:rsidRPr="0044546B">
        <w:rPr>
          <w:i/>
        </w:rPr>
        <w:tab/>
        <w:t>on an allotment created in accordance with clause 11 or 12;</w:t>
      </w:r>
    </w:p>
    <w:p w:rsidR="001731BA" w:rsidRPr="0044546B" w:rsidRDefault="001731BA" w:rsidP="0044546B">
      <w:pPr>
        <w:ind w:left="1470" w:hanging="546"/>
        <w:rPr>
          <w:i/>
        </w:rPr>
      </w:pPr>
      <w:r w:rsidRPr="0044546B">
        <w:rPr>
          <w:i/>
        </w:rPr>
        <w:t>(ii)</w:t>
      </w:r>
      <w:r w:rsidRPr="0044546B">
        <w:rPr>
          <w:i/>
        </w:rPr>
        <w:tab/>
        <w:t>on an existing holding that has an area of not less than 2 hectares and has all-weather vehicular access;</w:t>
      </w:r>
    </w:p>
    <w:p w:rsidR="001731BA" w:rsidRPr="0044546B" w:rsidRDefault="001731BA" w:rsidP="0044546B">
      <w:pPr>
        <w:ind w:left="1470" w:hanging="546"/>
        <w:rPr>
          <w:i/>
        </w:rPr>
      </w:pPr>
      <w:r w:rsidRPr="0044546B">
        <w:rPr>
          <w:i/>
        </w:rPr>
        <w:t>(iii)</w:t>
      </w:r>
      <w:r w:rsidRPr="0044546B">
        <w:rPr>
          <w:i/>
        </w:rPr>
        <w:tab/>
        <w:t>on an allotment that has an area of not less than 40 hectares and was in existence as a separate lot, portion or parcel of land as at 11 February 1985, and was owned separately from any adjoining or adjacent lands as at 11 February 1985;  or</w:t>
      </w:r>
    </w:p>
    <w:p w:rsidR="001731BA" w:rsidRPr="0044546B" w:rsidRDefault="001731BA" w:rsidP="0044546B">
      <w:pPr>
        <w:ind w:left="1470" w:hanging="546"/>
        <w:rPr>
          <w:i/>
        </w:rPr>
      </w:pPr>
      <w:r w:rsidRPr="0044546B">
        <w:rPr>
          <w:i/>
        </w:rPr>
        <w:t>(iv)</w:t>
      </w:r>
      <w:r w:rsidRPr="0044546B">
        <w:rPr>
          <w:i/>
        </w:rPr>
        <w:tab/>
        <w:t>on an allotment or portion listed in Schedule 4;</w:t>
      </w:r>
    </w:p>
    <w:p w:rsidR="005C3FC7" w:rsidRDefault="005C3FC7" w:rsidP="005C3FC7">
      <w:pPr>
        <w:ind w:left="426"/>
      </w:pPr>
    </w:p>
    <w:p w:rsidR="001731BA" w:rsidRDefault="001731BA" w:rsidP="005C3FC7">
      <w:pPr>
        <w:ind w:left="426"/>
      </w:pPr>
      <w:r>
        <w:t xml:space="preserve">Schedule 4 </w:t>
      </w:r>
      <w:r w:rsidR="002169FD">
        <w:t xml:space="preserve">of LEP 28 </w:t>
      </w:r>
      <w:r>
        <w:t xml:space="preserve">clearly lists Portion 174, Parish of Mudgee (being part of a parcel consisting of portions 147, 148 and 174) as having a dwelling entitlement. </w:t>
      </w:r>
    </w:p>
    <w:p w:rsidR="00C36E11" w:rsidRDefault="00C36E11" w:rsidP="005C3FC7">
      <w:pPr>
        <w:ind w:left="426"/>
      </w:pPr>
    </w:p>
    <w:p w:rsidR="001731BA" w:rsidRDefault="00C36E11" w:rsidP="009932CE">
      <w:pPr>
        <w:ind w:left="426"/>
      </w:pPr>
      <w:r>
        <w:t xml:space="preserve">LEP 28 was repealed and replaced with the Mudgee LEP 1998, and the dwelling entitlement not carried over into the new planning instrument. The reason for this is not clear, however </w:t>
      </w:r>
      <w:r w:rsidR="00AB0FD4">
        <w:t xml:space="preserve">it is </w:t>
      </w:r>
      <w:r w:rsidR="00CA5332">
        <w:t>noted</w:t>
      </w:r>
      <w:r>
        <w:t xml:space="preserve"> </w:t>
      </w:r>
      <w:r w:rsidR="00AB0FD4">
        <w:t xml:space="preserve">in the explanatory notes for the LEP 1996 (later LEP 1998) that some provisions from previous instruments </w:t>
      </w:r>
      <w:r w:rsidR="00CA5332">
        <w:t>were</w:t>
      </w:r>
      <w:r w:rsidR="00AB0FD4">
        <w:t xml:space="preserve"> not included in the plan either because they were no longer relevant or had been incorporated in the new provisions. The deletion of dwelling entitlements listed in Schedule 4</w:t>
      </w:r>
      <w:r w:rsidR="00C20423">
        <w:t>,</w:t>
      </w:r>
      <w:r w:rsidR="00AB0FD4">
        <w:t xml:space="preserve"> </w:t>
      </w:r>
      <w:r w:rsidR="00C20423">
        <w:t xml:space="preserve">therefore, </w:t>
      </w:r>
      <w:r w:rsidR="00AB0FD4">
        <w:t xml:space="preserve">appears to have been an oversight. </w:t>
      </w:r>
    </w:p>
    <w:p w:rsidR="001731BA" w:rsidRDefault="001731BA" w:rsidP="005C3FC7">
      <w:pPr>
        <w:ind w:left="426"/>
      </w:pPr>
    </w:p>
    <w:p w:rsidR="006C583B" w:rsidRPr="0044546B" w:rsidRDefault="0044546B" w:rsidP="0044546B">
      <w:pPr>
        <w:pStyle w:val="NormalnumberedA"/>
        <w:rPr>
          <w:b/>
        </w:rPr>
      </w:pPr>
      <w:r w:rsidRPr="0044546B">
        <w:rPr>
          <w:b/>
        </w:rPr>
        <w:t>(c)</w:t>
      </w:r>
      <w:r w:rsidRPr="0044546B">
        <w:rPr>
          <w:b/>
        </w:rPr>
        <w:tab/>
      </w:r>
      <w:r w:rsidR="00600518" w:rsidRPr="0044546B">
        <w:rPr>
          <w:b/>
        </w:rPr>
        <w:t>Environmental, social and economic impacts</w:t>
      </w:r>
    </w:p>
    <w:p w:rsidR="00CA5332" w:rsidRDefault="0044546B" w:rsidP="0044546B">
      <w:pPr>
        <w:pStyle w:val="NormalnumberedA"/>
      </w:pPr>
      <w:r>
        <w:tab/>
      </w:r>
      <w:r w:rsidR="00CA5332">
        <w:t>The endorsement of the Planning Proposal is not anticipated to have any significant social or economic impacts due to its minor nature.</w:t>
      </w:r>
    </w:p>
    <w:p w:rsidR="00CA5332" w:rsidRDefault="00CA5332" w:rsidP="0044546B">
      <w:pPr>
        <w:pStyle w:val="NormalnumberedA"/>
      </w:pPr>
    </w:p>
    <w:p w:rsidR="006C583B" w:rsidRPr="0044546B" w:rsidRDefault="0044546B" w:rsidP="0044546B">
      <w:pPr>
        <w:pStyle w:val="NormalnumberedA"/>
        <w:rPr>
          <w:b/>
        </w:rPr>
      </w:pPr>
      <w:r w:rsidRPr="0044546B">
        <w:rPr>
          <w:b/>
        </w:rPr>
        <w:t>(d)</w:t>
      </w:r>
      <w:r w:rsidRPr="0044546B">
        <w:rPr>
          <w:b/>
        </w:rPr>
        <w:tab/>
      </w:r>
      <w:r w:rsidR="00600518" w:rsidRPr="0044546B">
        <w:rPr>
          <w:b/>
        </w:rPr>
        <w:t>State and Commonwealth interests</w:t>
      </w:r>
    </w:p>
    <w:p w:rsidR="00600518" w:rsidRDefault="0044546B" w:rsidP="0044546B">
      <w:pPr>
        <w:pStyle w:val="NormalnumberedA"/>
      </w:pPr>
      <w:r>
        <w:tab/>
      </w:r>
      <w:r w:rsidR="009932CE">
        <w:t xml:space="preserve">The applicants report states that </w:t>
      </w:r>
      <w:r w:rsidR="00C20423">
        <w:t>there is adequate public infrastructure available to service any future dwelling on the site. Telecommunications and electricity</w:t>
      </w:r>
      <w:r w:rsidR="00FD0FC6">
        <w:t xml:space="preserve"> both traverse the site. Water and sewer is not available and would need to be accommodated on site. </w:t>
      </w:r>
    </w:p>
    <w:p w:rsidR="00600518" w:rsidRPr="00102D8B" w:rsidRDefault="0044546B" w:rsidP="0044546B">
      <w:pPr>
        <w:pStyle w:val="Heading5"/>
      </w:pPr>
      <w:r>
        <w:t xml:space="preserve">4. </w:t>
      </w:r>
      <w:r w:rsidR="005C3FC7" w:rsidRPr="00102D8B">
        <w:t>MAPPING</w:t>
      </w:r>
    </w:p>
    <w:p w:rsidR="007468B9" w:rsidRDefault="007468B9" w:rsidP="0044546B"/>
    <w:p w:rsidR="00C40E76" w:rsidRDefault="00C40E76" w:rsidP="0044546B">
      <w:r>
        <w:t xml:space="preserve">No mapping changes are required to facilitate </w:t>
      </w:r>
      <w:r w:rsidR="007468B9">
        <w:t xml:space="preserve">this planning proposal if the dwelling entitlement is granted as a scheduled use listed in Schedule 1 of the LEP 2012. Mapping changes will be required if Council chooses to change the zoning or minimum lot size. </w:t>
      </w:r>
    </w:p>
    <w:p w:rsidR="00600518" w:rsidRPr="00102D8B" w:rsidRDefault="0044546B" w:rsidP="0044546B">
      <w:pPr>
        <w:pStyle w:val="Heading5"/>
      </w:pPr>
      <w:r>
        <w:t xml:space="preserve">5. </w:t>
      </w:r>
      <w:r w:rsidR="005C3FC7" w:rsidRPr="00102D8B">
        <w:t>COMMUNITY CONSULTATION</w:t>
      </w:r>
    </w:p>
    <w:p w:rsidR="007468B9" w:rsidRDefault="007468B9" w:rsidP="0044546B">
      <w:r>
        <w:t>No community consultation has been undertaken as yet, however, should Council support the Planning Proposal, community consultation requirements will be confirmed by the Department of Planning &amp; Environment as part of the Gateway determination.</w:t>
      </w:r>
    </w:p>
    <w:p w:rsidR="00480036" w:rsidRDefault="00480036" w:rsidP="00420F2B">
      <w:pPr>
        <w:pStyle w:val="Heading4"/>
      </w:pPr>
      <w:r>
        <w:lastRenderedPageBreak/>
        <w:t xml:space="preserve">Financial </w:t>
      </w:r>
      <w:r w:rsidR="007634AF">
        <w:t xml:space="preserve">and Operational Plan </w:t>
      </w:r>
      <w:r>
        <w:t>implications</w:t>
      </w:r>
    </w:p>
    <w:p w:rsidR="00480036" w:rsidRPr="0039586C" w:rsidRDefault="00E745B0" w:rsidP="00480036">
      <w:r>
        <w:t>N</w:t>
      </w:r>
      <w:r w:rsidR="0044546B">
        <w:t>ot applicable.</w:t>
      </w:r>
    </w:p>
    <w:p w:rsidR="00480036" w:rsidRDefault="007634AF" w:rsidP="00420F2B">
      <w:pPr>
        <w:pStyle w:val="Heading4"/>
      </w:pPr>
      <w:r>
        <w:t>Community Plan</w:t>
      </w:r>
      <w:r w:rsidR="00480036">
        <w:t xml:space="preserve"> implications</w:t>
      </w:r>
    </w:p>
    <w:p w:rsidR="00480036" w:rsidRPr="00330F1B" w:rsidRDefault="00E745B0" w:rsidP="00480036">
      <w:r>
        <w:t xml:space="preserve">The strategic planning function comes under the theme ‘Looking After our Community’ in the Community Plan. </w:t>
      </w:r>
    </w:p>
    <w:p w:rsidR="00480036" w:rsidRPr="00583842" w:rsidRDefault="00480036" w:rsidP="00480036">
      <w:pPr>
        <w:rPr>
          <w:szCs w:val="22"/>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480036" w:rsidRPr="00DD2931" w:rsidTr="0083068B">
        <w:sdt>
          <w:sdtPr>
            <w:rPr>
              <w:rStyle w:val="Style2Char"/>
              <w:szCs w:val="22"/>
            </w:rPr>
            <w:alias w:val="Author"/>
            <w:tag w:val="Choose correct Author"/>
            <w:id w:val="13135652"/>
            <w:docPartList>
              <w:docPartGallery w:val="Quick Parts"/>
              <w:docPartCategory w:val="Author"/>
            </w:docPartList>
          </w:sdtPr>
          <w:sdtEndPr>
            <w:rPr>
              <w:rStyle w:val="DefaultParagraphFont"/>
            </w:rPr>
          </w:sdtEndPr>
          <w:sdtContent>
            <w:tc>
              <w:tcPr>
                <w:tcW w:w="4927" w:type="dxa"/>
                <w:vAlign w:val="bottom"/>
              </w:tcPr>
              <w:p w:rsidR="00C6751D" w:rsidRPr="00DD2931" w:rsidRDefault="00C6751D" w:rsidP="008B7140">
                <w:pPr>
                  <w:rPr>
                    <w:sz w:val="22"/>
                    <w:szCs w:val="22"/>
                  </w:rPr>
                </w:pPr>
                <w:r w:rsidRPr="00DD2931">
                  <w:rPr>
                    <w:sz w:val="22"/>
                    <w:szCs w:val="22"/>
                  </w:rPr>
                  <w:t>MARK LYNDON</w:t>
                </w:r>
              </w:p>
              <w:p w:rsidR="00480036" w:rsidRPr="00DD2931" w:rsidRDefault="00C6751D" w:rsidP="0083068B">
                <w:pPr>
                  <w:jc w:val="left"/>
                  <w:rPr>
                    <w:caps/>
                    <w:sz w:val="22"/>
                    <w:szCs w:val="22"/>
                  </w:rPr>
                </w:pPr>
                <w:r w:rsidRPr="00DD2931">
                  <w:rPr>
                    <w:sz w:val="22"/>
                    <w:szCs w:val="22"/>
                    <w:u w:val="single"/>
                  </w:rPr>
                  <w:t>STATUTORY/STRATEGIC PLANNER</w:t>
                </w:r>
              </w:p>
            </w:tc>
          </w:sdtContent>
        </w:sdt>
        <w:tc>
          <w:tcPr>
            <w:tcW w:w="4928" w:type="dxa"/>
            <w:vAlign w:val="bottom"/>
          </w:tcPr>
          <w:p w:rsidR="0084550B" w:rsidRDefault="0084550B" w:rsidP="0083068B">
            <w:pPr>
              <w:jc w:val="left"/>
              <w:rPr>
                <w:sz w:val="22"/>
                <w:szCs w:val="22"/>
              </w:rPr>
            </w:pPr>
          </w:p>
          <w:p w:rsidR="0084550B" w:rsidRDefault="0084550B" w:rsidP="0083068B">
            <w:pPr>
              <w:jc w:val="left"/>
              <w:rPr>
                <w:sz w:val="22"/>
                <w:szCs w:val="22"/>
              </w:rPr>
            </w:pPr>
            <w:r w:rsidRPr="003A471B">
              <w:rPr>
                <w:noProof/>
                <w:szCs w:val="22"/>
              </w:rPr>
              <w:drawing>
                <wp:inline distT="0" distB="0" distL="0" distR="0" wp14:anchorId="67EB2263" wp14:editId="429317F7">
                  <wp:extent cx="1189990" cy="524510"/>
                  <wp:effectExtent l="19050" t="0" r="0" b="0"/>
                  <wp:docPr id="1" name="Picture 0" descr="Liz Dens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z Densley.jpg"/>
                          <pic:cNvPicPr/>
                        </pic:nvPicPr>
                        <pic:blipFill>
                          <a:blip r:embed="rId12">
                            <a:clrChange>
                              <a:clrFrom>
                                <a:srgbClr val="FFFFFF"/>
                              </a:clrFrom>
                              <a:clrTo>
                                <a:srgbClr val="FFFFFF">
                                  <a:alpha val="0"/>
                                </a:srgbClr>
                              </a:clrTo>
                            </a:clrChange>
                          </a:blip>
                          <a:srcRect b="9467"/>
                          <a:stretch>
                            <a:fillRect/>
                          </a:stretch>
                        </pic:blipFill>
                        <pic:spPr>
                          <a:xfrm>
                            <a:off x="0" y="0"/>
                            <a:ext cx="1189990" cy="524510"/>
                          </a:xfrm>
                          <a:prstGeom prst="rect">
                            <a:avLst/>
                          </a:prstGeom>
                        </pic:spPr>
                      </pic:pic>
                    </a:graphicData>
                  </a:graphic>
                </wp:inline>
              </w:drawing>
            </w:r>
          </w:p>
          <w:p w:rsidR="00480036" w:rsidRDefault="0084550B" w:rsidP="0083068B">
            <w:pPr>
              <w:jc w:val="left"/>
              <w:rPr>
                <w:sz w:val="22"/>
                <w:szCs w:val="22"/>
              </w:rPr>
            </w:pPr>
            <w:r>
              <w:rPr>
                <w:sz w:val="22"/>
                <w:szCs w:val="22"/>
              </w:rPr>
              <w:t>LIZ DENSLEY</w:t>
            </w:r>
          </w:p>
          <w:p w:rsidR="0084550B" w:rsidRPr="00DD2931" w:rsidRDefault="0084550B" w:rsidP="0083068B">
            <w:pPr>
              <w:jc w:val="left"/>
              <w:rPr>
                <w:sz w:val="22"/>
                <w:szCs w:val="22"/>
              </w:rPr>
            </w:pPr>
            <w:r>
              <w:rPr>
                <w:sz w:val="22"/>
                <w:szCs w:val="22"/>
              </w:rPr>
              <w:t xml:space="preserve">ACTING DIRECTOR DEVELOPMENT </w:t>
            </w:r>
          </w:p>
        </w:tc>
      </w:tr>
    </w:tbl>
    <w:p w:rsidR="00480036" w:rsidRPr="00583842" w:rsidRDefault="00480036" w:rsidP="00480036">
      <w:pPr>
        <w:rPr>
          <w:szCs w:val="22"/>
        </w:rPr>
      </w:pPr>
    </w:p>
    <w:sdt>
      <w:sdtPr>
        <w:alias w:val="Date report created"/>
        <w:tag w:val="Insert report date"/>
        <w:id w:val="13135697"/>
        <w:date w:fullDate="2015-08-11T00:00:00Z">
          <w:dateFormat w:val="d MMMM yyyy"/>
          <w:lid w:val="en-AU"/>
          <w:storeMappedDataAs w:val="dateTime"/>
          <w:calendar w:val="gregorian"/>
        </w:date>
      </w:sdtPr>
      <w:sdtEndPr/>
      <w:sdtContent>
        <w:p w:rsidR="00480036" w:rsidRPr="006D0C76" w:rsidRDefault="00C6751D" w:rsidP="00480036">
          <w:r>
            <w:t>11 August 2015</w:t>
          </w:r>
        </w:p>
      </w:sdtContent>
    </w:sdt>
    <w:p w:rsidR="00480036" w:rsidRDefault="00480036" w:rsidP="00480036">
      <w:pPr>
        <w:rPr>
          <w:u w:val="single"/>
        </w:rPr>
      </w:pPr>
    </w:p>
    <w:p w:rsidR="00DD2931" w:rsidRDefault="00480036" w:rsidP="00480036">
      <w:pPr>
        <w:tabs>
          <w:tab w:val="left" w:pos="1498"/>
        </w:tabs>
        <w:ind w:left="1932" w:hanging="1932"/>
      </w:pPr>
      <w:r w:rsidRPr="00DD5565">
        <w:rPr>
          <w:i/>
        </w:rPr>
        <w:t>Attachments</w:t>
      </w:r>
      <w:r w:rsidRPr="00DD5565">
        <w:t>:</w:t>
      </w:r>
      <w:r w:rsidRPr="00DD5565">
        <w:tab/>
      </w:r>
      <w:r w:rsidR="00DD2931">
        <w:t>(Included at the end of the business paper):</w:t>
      </w:r>
    </w:p>
    <w:p w:rsidR="00480036" w:rsidRDefault="00DD2931" w:rsidP="00480036">
      <w:pPr>
        <w:tabs>
          <w:tab w:val="left" w:pos="1498"/>
        </w:tabs>
        <w:ind w:left="1932" w:hanging="1932"/>
      </w:pPr>
      <w:r>
        <w:rPr>
          <w:i/>
        </w:rPr>
        <w:tab/>
      </w:r>
      <w:r w:rsidR="00480036">
        <w:t>1.</w:t>
      </w:r>
      <w:r w:rsidR="00480036">
        <w:tab/>
      </w:r>
      <w:r w:rsidR="001B2EE1">
        <w:t>Planning Proposal prepared by Minespex</w:t>
      </w:r>
    </w:p>
    <w:p w:rsidR="001B2EE1" w:rsidRPr="001B2EE1" w:rsidRDefault="001B2EE1" w:rsidP="00480036">
      <w:pPr>
        <w:tabs>
          <w:tab w:val="left" w:pos="1498"/>
        </w:tabs>
        <w:ind w:left="1932" w:hanging="1932"/>
      </w:pPr>
      <w:r>
        <w:rPr>
          <w:i/>
        </w:rPr>
        <w:tab/>
      </w:r>
      <w:r w:rsidRPr="001B2EE1">
        <w:t>2.</w:t>
      </w:r>
      <w:r w:rsidRPr="001B2EE1">
        <w:tab/>
      </w:r>
      <w:r w:rsidR="00993314">
        <w:t>Extract from Mudgee Environs LEP 28 with relevant dwelling entitlement provisions highlighted.</w:t>
      </w:r>
    </w:p>
    <w:p w:rsidR="00480036" w:rsidRDefault="00480036" w:rsidP="00480036">
      <w:pPr>
        <w:jc w:val="left"/>
      </w:pPr>
    </w:p>
    <w:p w:rsidR="00480036" w:rsidRDefault="00480036" w:rsidP="00480036">
      <w:r w:rsidRPr="002761B4">
        <w:rPr>
          <w:u w:val="single"/>
        </w:rPr>
        <w:t>APPROVED FOR SUBMISSION</w:t>
      </w:r>
      <w:r>
        <w:t>:</w:t>
      </w:r>
    </w:p>
    <w:p w:rsidR="00C327F7" w:rsidRDefault="00C327F7" w:rsidP="00480036">
      <w:r w:rsidRPr="00C327F7">
        <w:rPr>
          <w:noProof/>
          <w:lang w:eastAsia="en-AU"/>
        </w:rPr>
        <w:drawing>
          <wp:inline distT="0" distB="0" distL="0" distR="0">
            <wp:extent cx="1102084" cy="588396"/>
            <wp:effectExtent l="19050" t="0" r="0" b="0"/>
            <wp:docPr id="8" name="Picture 1" descr="Brad C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 Cam.jpg"/>
                    <pic:cNvPicPr/>
                  </pic:nvPicPr>
                  <pic:blipFill>
                    <a:blip r:embed="rId13" cstate="print">
                      <a:clrChange>
                        <a:clrFrom>
                          <a:srgbClr val="FFFFFF"/>
                        </a:clrFrom>
                        <a:clrTo>
                          <a:srgbClr val="FFFFFF">
                            <a:alpha val="0"/>
                          </a:srgbClr>
                        </a:clrTo>
                      </a:clrChange>
                    </a:blip>
                    <a:stretch>
                      <a:fillRect/>
                    </a:stretch>
                  </pic:blipFill>
                  <pic:spPr>
                    <a:xfrm>
                      <a:off x="0" y="0"/>
                      <a:ext cx="1102084" cy="588396"/>
                    </a:xfrm>
                    <a:prstGeom prst="rect">
                      <a:avLst/>
                    </a:prstGeom>
                  </pic:spPr>
                </pic:pic>
              </a:graphicData>
            </a:graphic>
          </wp:inline>
        </w:drawing>
      </w:r>
    </w:p>
    <w:p w:rsidR="00C327F7" w:rsidRDefault="00C327F7" w:rsidP="00480036">
      <w:r>
        <w:t>BRAD CAM</w:t>
      </w:r>
    </w:p>
    <w:p w:rsidR="00480036" w:rsidRDefault="00C327F7" w:rsidP="003C108F">
      <w:pPr>
        <w:rPr>
          <w:u w:val="single"/>
        </w:rPr>
      </w:pPr>
      <w:r>
        <w:rPr>
          <w:u w:val="single"/>
        </w:rPr>
        <w:t>GENERAL MANAGER</w:t>
      </w:r>
    </w:p>
    <w:p w:rsidR="00B25C15" w:rsidRDefault="00B25C15" w:rsidP="001A23BA">
      <w:pPr>
        <w:rPr>
          <w:szCs w:val="22"/>
          <w:u w:val="single"/>
        </w:rPr>
      </w:pPr>
    </w:p>
    <w:sectPr w:rsidR="00B25C15" w:rsidSect="00AD6DB5">
      <w:headerReference w:type="first" r:id="rId14"/>
      <w:pgSz w:w="11907" w:h="16840" w:code="9"/>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E8B" w:rsidRDefault="00045E8B" w:rsidP="003A52B4">
      <w:r>
        <w:separator/>
      </w:r>
    </w:p>
  </w:endnote>
  <w:endnote w:type="continuationSeparator" w:id="0">
    <w:p w:rsidR="00045E8B" w:rsidRDefault="00045E8B" w:rsidP="003A5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E8B" w:rsidRDefault="00045E8B" w:rsidP="003A52B4">
      <w:r>
        <w:separator/>
      </w:r>
    </w:p>
  </w:footnote>
  <w:footnote w:type="continuationSeparator" w:id="0">
    <w:p w:rsidR="00045E8B" w:rsidRDefault="00045E8B" w:rsidP="003A52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A6A" w:rsidRDefault="00475A6A">
    <w:pPr>
      <w:pStyle w:val="Header"/>
    </w:pPr>
    <w:r>
      <w:rPr>
        <w:noProof/>
        <w:lang w:eastAsia="en-AU"/>
      </w:rPr>
      <w:drawing>
        <wp:anchor distT="0" distB="0" distL="114300" distR="114300" simplePos="0" relativeHeight="251658240" behindDoc="1" locked="0" layoutInCell="1" allowOverlap="1">
          <wp:simplePos x="0" y="0"/>
          <wp:positionH relativeFrom="column">
            <wp:posOffset>6836872</wp:posOffset>
          </wp:positionH>
          <wp:positionV relativeFrom="paragraph">
            <wp:posOffset>-469075</wp:posOffset>
          </wp:positionV>
          <wp:extent cx="7549787" cy="10699667"/>
          <wp:effectExtent l="19050" t="0" r="0" b="0"/>
          <wp:wrapNone/>
          <wp:docPr id="17" name="Picture 15" descr="green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bg.jpg"/>
                  <pic:cNvPicPr/>
                </pic:nvPicPr>
                <pic:blipFill>
                  <a:blip r:embed="rId1"/>
                  <a:stretch>
                    <a:fillRect/>
                  </a:stretch>
                </pic:blipFill>
                <pic:spPr>
                  <a:xfrm>
                    <a:off x="0" y="0"/>
                    <a:ext cx="7549787" cy="10699667"/>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F866446"/>
    <w:lvl w:ilvl="0">
      <w:start w:val="1"/>
      <w:numFmt w:val="decimal"/>
      <w:lvlText w:val="%1."/>
      <w:lvlJc w:val="left"/>
      <w:pPr>
        <w:tabs>
          <w:tab w:val="num" w:pos="1492"/>
        </w:tabs>
        <w:ind w:left="1492" w:hanging="360"/>
      </w:pPr>
    </w:lvl>
  </w:abstractNum>
  <w:abstractNum w:abstractNumId="1">
    <w:nsid w:val="FFFFFF7D"/>
    <w:multiLevelType w:val="singleLevel"/>
    <w:tmpl w:val="11C2C178"/>
    <w:lvl w:ilvl="0">
      <w:start w:val="1"/>
      <w:numFmt w:val="decimal"/>
      <w:lvlText w:val="%1."/>
      <w:lvlJc w:val="left"/>
      <w:pPr>
        <w:tabs>
          <w:tab w:val="num" w:pos="1209"/>
        </w:tabs>
        <w:ind w:left="1209" w:hanging="360"/>
      </w:pPr>
    </w:lvl>
  </w:abstractNum>
  <w:abstractNum w:abstractNumId="2">
    <w:nsid w:val="FFFFFF7E"/>
    <w:multiLevelType w:val="singleLevel"/>
    <w:tmpl w:val="E80A8E26"/>
    <w:lvl w:ilvl="0">
      <w:start w:val="1"/>
      <w:numFmt w:val="decimal"/>
      <w:lvlText w:val="%1."/>
      <w:lvlJc w:val="left"/>
      <w:pPr>
        <w:tabs>
          <w:tab w:val="num" w:pos="926"/>
        </w:tabs>
        <w:ind w:left="926" w:hanging="360"/>
      </w:pPr>
    </w:lvl>
  </w:abstractNum>
  <w:abstractNum w:abstractNumId="3">
    <w:nsid w:val="FFFFFF7F"/>
    <w:multiLevelType w:val="singleLevel"/>
    <w:tmpl w:val="4A8AFC3E"/>
    <w:lvl w:ilvl="0">
      <w:start w:val="1"/>
      <w:numFmt w:val="decimal"/>
      <w:lvlText w:val="%1."/>
      <w:lvlJc w:val="left"/>
      <w:pPr>
        <w:tabs>
          <w:tab w:val="num" w:pos="643"/>
        </w:tabs>
        <w:ind w:left="643" w:hanging="360"/>
      </w:pPr>
    </w:lvl>
  </w:abstractNum>
  <w:abstractNum w:abstractNumId="4">
    <w:nsid w:val="FFFFFF80"/>
    <w:multiLevelType w:val="singleLevel"/>
    <w:tmpl w:val="ABB4A98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55AE8E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45E2C9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747C3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5CE1D08"/>
    <w:lvl w:ilvl="0">
      <w:start w:val="1"/>
      <w:numFmt w:val="decimal"/>
      <w:lvlText w:val="%1."/>
      <w:lvlJc w:val="left"/>
      <w:pPr>
        <w:tabs>
          <w:tab w:val="num" w:pos="360"/>
        </w:tabs>
        <w:ind w:left="360" w:hanging="360"/>
      </w:pPr>
    </w:lvl>
  </w:abstractNum>
  <w:abstractNum w:abstractNumId="9">
    <w:nsid w:val="FFFFFF89"/>
    <w:multiLevelType w:val="singleLevel"/>
    <w:tmpl w:val="AFBAE962"/>
    <w:lvl w:ilvl="0">
      <w:start w:val="1"/>
      <w:numFmt w:val="bullet"/>
      <w:lvlText w:val=""/>
      <w:lvlJc w:val="left"/>
      <w:pPr>
        <w:tabs>
          <w:tab w:val="num" w:pos="360"/>
        </w:tabs>
        <w:ind w:left="360" w:hanging="360"/>
      </w:pPr>
      <w:rPr>
        <w:rFonts w:ascii="Symbol" w:hAnsi="Symbol" w:hint="default"/>
      </w:rPr>
    </w:lvl>
  </w:abstractNum>
  <w:abstractNum w:abstractNumId="10">
    <w:nsid w:val="14E97313"/>
    <w:multiLevelType w:val="hybridMultilevel"/>
    <w:tmpl w:val="41248D34"/>
    <w:lvl w:ilvl="0" w:tplc="CC742E3C">
      <w:start w:val="1"/>
      <w:numFmt w:val="lowerLetter"/>
      <w:lvlText w:val="(%1)"/>
      <w:lvlJc w:val="left"/>
      <w:pPr>
        <w:ind w:left="1146" w:hanging="360"/>
      </w:pPr>
      <w:rPr>
        <w:rFonts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1">
    <w:nsid w:val="177F09BC"/>
    <w:multiLevelType w:val="multilevel"/>
    <w:tmpl w:val="9300E65E"/>
    <w:lvl w:ilvl="0">
      <w:start w:val="1"/>
      <w:numFmt w:val="decimal"/>
      <w:lvlText w:val="Item %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lvlText w:val="%1.%2.%3"/>
      <w:lvlJc w:val="left"/>
      <w:pPr>
        <w:ind w:left="2160" w:hanging="180"/>
      </w:pPr>
      <w:rPr>
        <w:rFonts w:hint="default"/>
      </w:rPr>
    </w:lvl>
    <w:lvl w:ilvl="3">
      <w:start w:val="1"/>
      <w:numFmt w:val="lowerLetter"/>
      <w:pStyle w:val="RecommendationnumberB"/>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2FBC0605"/>
    <w:multiLevelType w:val="hybridMultilevel"/>
    <w:tmpl w:val="1ACC46D8"/>
    <w:lvl w:ilvl="0" w:tplc="6434A054">
      <w:start w:val="1"/>
      <w:numFmt w:val="bullet"/>
      <w:pStyle w:val="Normalbullet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AF627D"/>
    <w:multiLevelType w:val="hybridMultilevel"/>
    <w:tmpl w:val="21121C7A"/>
    <w:lvl w:ilvl="0" w:tplc="E41A406A">
      <w:start w:val="1"/>
      <w:numFmt w:val="bullet"/>
      <w:pStyle w:val="MWRCBodybulletA"/>
      <w:lvlText w:val="—"/>
      <w:lvlJc w:val="left"/>
      <w:pPr>
        <w:ind w:left="720" w:hanging="360"/>
      </w:pPr>
      <w:rPr>
        <w:rFonts w:ascii="Arial" w:hAnsi="Arial" w:hint="default"/>
        <w:color w:val="7F7F7F" w:themeColor="text1" w:themeTint="8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342F60"/>
    <w:multiLevelType w:val="hybridMultilevel"/>
    <w:tmpl w:val="300CCAB2"/>
    <w:lvl w:ilvl="0" w:tplc="B4C6B4AE">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5">
    <w:nsid w:val="56BF2E61"/>
    <w:multiLevelType w:val="hybridMultilevel"/>
    <w:tmpl w:val="C3FAFC88"/>
    <w:lvl w:ilvl="0" w:tplc="5106BAF4">
      <w:start w:val="1"/>
      <w:numFmt w:val="lowerLetter"/>
      <w:lvlText w:val="%1)"/>
      <w:lvlJc w:val="left"/>
      <w:pPr>
        <w:ind w:left="3240" w:hanging="360"/>
      </w:pPr>
      <w:rPr>
        <w:rFonts w:hint="default"/>
      </w:rPr>
    </w:lvl>
    <w:lvl w:ilvl="1" w:tplc="0C090019" w:tentative="1">
      <w:start w:val="1"/>
      <w:numFmt w:val="lowerLetter"/>
      <w:lvlText w:val="%2."/>
      <w:lvlJc w:val="left"/>
      <w:pPr>
        <w:ind w:left="3960" w:hanging="360"/>
      </w:pPr>
    </w:lvl>
    <w:lvl w:ilvl="2" w:tplc="0C09001B" w:tentative="1">
      <w:start w:val="1"/>
      <w:numFmt w:val="lowerRoman"/>
      <w:lvlText w:val="%3."/>
      <w:lvlJc w:val="right"/>
      <w:pPr>
        <w:ind w:left="4680" w:hanging="180"/>
      </w:pPr>
    </w:lvl>
    <w:lvl w:ilvl="3" w:tplc="0C09000F" w:tentative="1">
      <w:start w:val="1"/>
      <w:numFmt w:val="decimal"/>
      <w:lvlText w:val="%4."/>
      <w:lvlJc w:val="left"/>
      <w:pPr>
        <w:ind w:left="5400" w:hanging="360"/>
      </w:pPr>
    </w:lvl>
    <w:lvl w:ilvl="4" w:tplc="0C090019" w:tentative="1">
      <w:start w:val="1"/>
      <w:numFmt w:val="lowerLetter"/>
      <w:lvlText w:val="%5."/>
      <w:lvlJc w:val="left"/>
      <w:pPr>
        <w:ind w:left="6120" w:hanging="360"/>
      </w:pPr>
    </w:lvl>
    <w:lvl w:ilvl="5" w:tplc="0C09001B" w:tentative="1">
      <w:start w:val="1"/>
      <w:numFmt w:val="lowerRoman"/>
      <w:lvlText w:val="%6."/>
      <w:lvlJc w:val="right"/>
      <w:pPr>
        <w:ind w:left="6840" w:hanging="180"/>
      </w:pPr>
    </w:lvl>
    <w:lvl w:ilvl="6" w:tplc="0C09000F" w:tentative="1">
      <w:start w:val="1"/>
      <w:numFmt w:val="decimal"/>
      <w:lvlText w:val="%7."/>
      <w:lvlJc w:val="left"/>
      <w:pPr>
        <w:ind w:left="7560" w:hanging="360"/>
      </w:pPr>
    </w:lvl>
    <w:lvl w:ilvl="7" w:tplc="0C090019" w:tentative="1">
      <w:start w:val="1"/>
      <w:numFmt w:val="lowerLetter"/>
      <w:lvlText w:val="%8."/>
      <w:lvlJc w:val="left"/>
      <w:pPr>
        <w:ind w:left="8280" w:hanging="360"/>
      </w:pPr>
    </w:lvl>
    <w:lvl w:ilvl="8" w:tplc="0C09001B" w:tentative="1">
      <w:start w:val="1"/>
      <w:numFmt w:val="lowerRoman"/>
      <w:lvlText w:val="%9."/>
      <w:lvlJc w:val="right"/>
      <w:pPr>
        <w:ind w:left="9000" w:hanging="180"/>
      </w:pPr>
    </w:lvl>
  </w:abstractNum>
  <w:abstractNum w:abstractNumId="16">
    <w:nsid w:val="5E4E14AA"/>
    <w:multiLevelType w:val="multilevel"/>
    <w:tmpl w:val="9DAC4BC8"/>
    <w:lvl w:ilvl="0">
      <w:start w:val="1"/>
      <w:numFmt w:val="decimal"/>
      <w:lvlText w:val="Item %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lvlText w:val="%1.%2.%3"/>
      <w:lvlJc w:val="left"/>
      <w:pPr>
        <w:ind w:left="2160" w:hanging="180"/>
      </w:pPr>
      <w:rPr>
        <w:rFonts w:hint="default"/>
      </w:rPr>
    </w:lvl>
    <w:lvl w:ilvl="3">
      <w:start w:val="1"/>
      <w:numFmt w:val="decimal"/>
      <w:pStyle w:val="RecommendationnumberA"/>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6104254D"/>
    <w:multiLevelType w:val="multilevel"/>
    <w:tmpl w:val="501CC506"/>
    <w:lvl w:ilvl="0">
      <w:start w:val="1"/>
      <w:numFmt w:val="decimal"/>
      <w:pStyle w:val="Heading1"/>
      <w:lvlText w:val="Item %1:"/>
      <w:lvlJc w:val="left"/>
      <w:pPr>
        <w:ind w:left="720" w:hanging="360"/>
      </w:pPr>
      <w:rPr>
        <w:rFonts w:hint="default"/>
      </w:rPr>
    </w:lvl>
    <w:lvl w:ilvl="1">
      <w:start w:val="1"/>
      <w:numFmt w:val="decimal"/>
      <w:pStyle w:val="Heading2"/>
      <w:isLgl/>
      <w:lvlText w:val="%1.%2"/>
      <w:lvlJc w:val="left"/>
      <w:pPr>
        <w:ind w:left="1440" w:hanging="360"/>
      </w:pPr>
      <w:rPr>
        <w:rFonts w:hint="default"/>
      </w:rPr>
    </w:lvl>
    <w:lvl w:ilvl="2">
      <w:start w:val="1"/>
      <w:numFmt w:val="decimal"/>
      <w:pStyle w:val="Heading3"/>
      <w:lvlText w:val="%1.%2.%3"/>
      <w:lvlJc w:val="left"/>
      <w:pPr>
        <w:ind w:left="2160" w:hanging="180"/>
      </w:pPr>
      <w:rPr>
        <w:rFonts w:hint="default"/>
      </w:rPr>
    </w:lvl>
    <w:lvl w:ilvl="3">
      <w:start w:val="1"/>
      <w:numFmt w:val="decimal"/>
      <w:lvlText w:val="%4."/>
      <w:lvlJc w:val="left"/>
      <w:pPr>
        <w:ind w:left="2880" w:hanging="360"/>
      </w:pPr>
      <w:rPr>
        <w:rFonts w:hint="default"/>
        <w:b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3"/>
  </w:num>
  <w:num w:numId="13">
    <w:abstractNumId w:val="17"/>
  </w:num>
  <w:num w:numId="14">
    <w:abstractNumId w:val="11"/>
  </w:num>
  <w:num w:numId="15">
    <w:abstractNumId w:val="16"/>
  </w:num>
  <w:num w:numId="16">
    <w:abstractNumId w:val="15"/>
  </w:num>
  <w:num w:numId="17">
    <w:abstractNumId w:val="1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2DB"/>
    <w:rsid w:val="00000048"/>
    <w:rsid w:val="00003952"/>
    <w:rsid w:val="00013815"/>
    <w:rsid w:val="00013E16"/>
    <w:rsid w:val="00015A91"/>
    <w:rsid w:val="00015FEC"/>
    <w:rsid w:val="000164AD"/>
    <w:rsid w:val="0001736E"/>
    <w:rsid w:val="00020138"/>
    <w:rsid w:val="0003313E"/>
    <w:rsid w:val="0003712C"/>
    <w:rsid w:val="0003720E"/>
    <w:rsid w:val="00045E8B"/>
    <w:rsid w:val="00046708"/>
    <w:rsid w:val="00056DD3"/>
    <w:rsid w:val="00057097"/>
    <w:rsid w:val="0006057E"/>
    <w:rsid w:val="00061D84"/>
    <w:rsid w:val="00064256"/>
    <w:rsid w:val="00065548"/>
    <w:rsid w:val="00065F09"/>
    <w:rsid w:val="00066BD7"/>
    <w:rsid w:val="000671DB"/>
    <w:rsid w:val="00073F60"/>
    <w:rsid w:val="0009140A"/>
    <w:rsid w:val="00092B35"/>
    <w:rsid w:val="0009392B"/>
    <w:rsid w:val="00097093"/>
    <w:rsid w:val="000A0F57"/>
    <w:rsid w:val="000A3E59"/>
    <w:rsid w:val="000B082E"/>
    <w:rsid w:val="000B1797"/>
    <w:rsid w:val="000B72AF"/>
    <w:rsid w:val="000C3C1E"/>
    <w:rsid w:val="000C4D6C"/>
    <w:rsid w:val="000D0C61"/>
    <w:rsid w:val="000D11A3"/>
    <w:rsid w:val="000D3EF0"/>
    <w:rsid w:val="000D474C"/>
    <w:rsid w:val="000E06BC"/>
    <w:rsid w:val="000E35F2"/>
    <w:rsid w:val="000E388B"/>
    <w:rsid w:val="000E4AF7"/>
    <w:rsid w:val="000E6849"/>
    <w:rsid w:val="000F0500"/>
    <w:rsid w:val="000F0D41"/>
    <w:rsid w:val="00102D8B"/>
    <w:rsid w:val="00103CAE"/>
    <w:rsid w:val="001045D9"/>
    <w:rsid w:val="00105D09"/>
    <w:rsid w:val="001121EC"/>
    <w:rsid w:val="00116CCA"/>
    <w:rsid w:val="001220A2"/>
    <w:rsid w:val="00126C08"/>
    <w:rsid w:val="0012765B"/>
    <w:rsid w:val="00127D71"/>
    <w:rsid w:val="00130FDB"/>
    <w:rsid w:val="00131711"/>
    <w:rsid w:val="00132797"/>
    <w:rsid w:val="00132D49"/>
    <w:rsid w:val="00133713"/>
    <w:rsid w:val="00136C79"/>
    <w:rsid w:val="00136C94"/>
    <w:rsid w:val="00141D31"/>
    <w:rsid w:val="00152169"/>
    <w:rsid w:val="0015751A"/>
    <w:rsid w:val="001618AC"/>
    <w:rsid w:val="001634DA"/>
    <w:rsid w:val="00165166"/>
    <w:rsid w:val="00171352"/>
    <w:rsid w:val="001731BA"/>
    <w:rsid w:val="00175DD0"/>
    <w:rsid w:val="00177B6F"/>
    <w:rsid w:val="00177F6D"/>
    <w:rsid w:val="001809C0"/>
    <w:rsid w:val="00185591"/>
    <w:rsid w:val="00192BA6"/>
    <w:rsid w:val="0019689D"/>
    <w:rsid w:val="001A10A8"/>
    <w:rsid w:val="001A23BA"/>
    <w:rsid w:val="001B2EE1"/>
    <w:rsid w:val="001C120A"/>
    <w:rsid w:val="001C4498"/>
    <w:rsid w:val="001E3417"/>
    <w:rsid w:val="001E3465"/>
    <w:rsid w:val="001E453E"/>
    <w:rsid w:val="001E470C"/>
    <w:rsid w:val="001E4B67"/>
    <w:rsid w:val="001E5C76"/>
    <w:rsid w:val="00207EAC"/>
    <w:rsid w:val="00210BCB"/>
    <w:rsid w:val="0021235D"/>
    <w:rsid w:val="00215D03"/>
    <w:rsid w:val="002169FD"/>
    <w:rsid w:val="0022077F"/>
    <w:rsid w:val="002239A9"/>
    <w:rsid w:val="002259B6"/>
    <w:rsid w:val="002262DB"/>
    <w:rsid w:val="00227DE0"/>
    <w:rsid w:val="00242C30"/>
    <w:rsid w:val="00253FFE"/>
    <w:rsid w:val="002630DC"/>
    <w:rsid w:val="00273C49"/>
    <w:rsid w:val="00275C1E"/>
    <w:rsid w:val="00292643"/>
    <w:rsid w:val="00295610"/>
    <w:rsid w:val="002A6216"/>
    <w:rsid w:val="002A6925"/>
    <w:rsid w:val="002B0B20"/>
    <w:rsid w:val="002B2036"/>
    <w:rsid w:val="002B2593"/>
    <w:rsid w:val="002B3107"/>
    <w:rsid w:val="002B3B62"/>
    <w:rsid w:val="002B69D4"/>
    <w:rsid w:val="002C05C7"/>
    <w:rsid w:val="002C77C9"/>
    <w:rsid w:val="002D6E00"/>
    <w:rsid w:val="002E0CCC"/>
    <w:rsid w:val="002E7933"/>
    <w:rsid w:val="002F006E"/>
    <w:rsid w:val="002F34BB"/>
    <w:rsid w:val="002F3964"/>
    <w:rsid w:val="002F4519"/>
    <w:rsid w:val="002F4B31"/>
    <w:rsid w:val="00300015"/>
    <w:rsid w:val="0030128E"/>
    <w:rsid w:val="00304EE1"/>
    <w:rsid w:val="00305C00"/>
    <w:rsid w:val="003113F3"/>
    <w:rsid w:val="003135CA"/>
    <w:rsid w:val="003160BB"/>
    <w:rsid w:val="00322019"/>
    <w:rsid w:val="00325553"/>
    <w:rsid w:val="003300F3"/>
    <w:rsid w:val="0033667C"/>
    <w:rsid w:val="00336D50"/>
    <w:rsid w:val="00343226"/>
    <w:rsid w:val="003519E2"/>
    <w:rsid w:val="00362860"/>
    <w:rsid w:val="00363D1A"/>
    <w:rsid w:val="00364A72"/>
    <w:rsid w:val="003652D9"/>
    <w:rsid w:val="0038153D"/>
    <w:rsid w:val="0039140A"/>
    <w:rsid w:val="003938A6"/>
    <w:rsid w:val="00396CEA"/>
    <w:rsid w:val="003A0AE9"/>
    <w:rsid w:val="003A3C13"/>
    <w:rsid w:val="003A4984"/>
    <w:rsid w:val="003A52B4"/>
    <w:rsid w:val="003A7E85"/>
    <w:rsid w:val="003B0735"/>
    <w:rsid w:val="003B2F65"/>
    <w:rsid w:val="003B3FD0"/>
    <w:rsid w:val="003B7F21"/>
    <w:rsid w:val="003C108F"/>
    <w:rsid w:val="003C25DA"/>
    <w:rsid w:val="003C6699"/>
    <w:rsid w:val="003D77A5"/>
    <w:rsid w:val="003E258E"/>
    <w:rsid w:val="003F022A"/>
    <w:rsid w:val="003F062E"/>
    <w:rsid w:val="003F5003"/>
    <w:rsid w:val="00400DC2"/>
    <w:rsid w:val="004164E4"/>
    <w:rsid w:val="00420F2B"/>
    <w:rsid w:val="00421DE9"/>
    <w:rsid w:val="00422175"/>
    <w:rsid w:val="00424398"/>
    <w:rsid w:val="00425562"/>
    <w:rsid w:val="00441868"/>
    <w:rsid w:val="0044546B"/>
    <w:rsid w:val="00475A6A"/>
    <w:rsid w:val="00475ED1"/>
    <w:rsid w:val="00480036"/>
    <w:rsid w:val="00480A28"/>
    <w:rsid w:val="0048510B"/>
    <w:rsid w:val="004A05CB"/>
    <w:rsid w:val="004A0F50"/>
    <w:rsid w:val="004A2403"/>
    <w:rsid w:val="004B221B"/>
    <w:rsid w:val="004B25B4"/>
    <w:rsid w:val="004B5E5D"/>
    <w:rsid w:val="004C2EFD"/>
    <w:rsid w:val="004D3270"/>
    <w:rsid w:val="004D420B"/>
    <w:rsid w:val="004D7C9B"/>
    <w:rsid w:val="004F0C08"/>
    <w:rsid w:val="005016E7"/>
    <w:rsid w:val="00503A1E"/>
    <w:rsid w:val="00504BFC"/>
    <w:rsid w:val="00505ECC"/>
    <w:rsid w:val="005141FB"/>
    <w:rsid w:val="00515DD5"/>
    <w:rsid w:val="00517550"/>
    <w:rsid w:val="00526EAD"/>
    <w:rsid w:val="00531D67"/>
    <w:rsid w:val="00532609"/>
    <w:rsid w:val="00535504"/>
    <w:rsid w:val="00536D2F"/>
    <w:rsid w:val="0054692F"/>
    <w:rsid w:val="0055652D"/>
    <w:rsid w:val="00562198"/>
    <w:rsid w:val="005630E7"/>
    <w:rsid w:val="00563537"/>
    <w:rsid w:val="0056461C"/>
    <w:rsid w:val="005653CF"/>
    <w:rsid w:val="00567B7F"/>
    <w:rsid w:val="00572C35"/>
    <w:rsid w:val="005755CD"/>
    <w:rsid w:val="00576CB6"/>
    <w:rsid w:val="00582105"/>
    <w:rsid w:val="005832A6"/>
    <w:rsid w:val="00583842"/>
    <w:rsid w:val="00596C34"/>
    <w:rsid w:val="005972FF"/>
    <w:rsid w:val="00597634"/>
    <w:rsid w:val="005A20CF"/>
    <w:rsid w:val="005A30EF"/>
    <w:rsid w:val="005A6D71"/>
    <w:rsid w:val="005A7FB7"/>
    <w:rsid w:val="005B0940"/>
    <w:rsid w:val="005B1DEB"/>
    <w:rsid w:val="005B238E"/>
    <w:rsid w:val="005B2B75"/>
    <w:rsid w:val="005B6A42"/>
    <w:rsid w:val="005C0226"/>
    <w:rsid w:val="005C0CC2"/>
    <w:rsid w:val="005C3FC7"/>
    <w:rsid w:val="005D0B39"/>
    <w:rsid w:val="005D11B8"/>
    <w:rsid w:val="005D2C6B"/>
    <w:rsid w:val="005D4A0B"/>
    <w:rsid w:val="005E17AF"/>
    <w:rsid w:val="005E372C"/>
    <w:rsid w:val="005E57B9"/>
    <w:rsid w:val="005E6FFE"/>
    <w:rsid w:val="005F6B83"/>
    <w:rsid w:val="00600518"/>
    <w:rsid w:val="00603212"/>
    <w:rsid w:val="00604AF7"/>
    <w:rsid w:val="006064AF"/>
    <w:rsid w:val="00610A66"/>
    <w:rsid w:val="00610C62"/>
    <w:rsid w:val="0062338B"/>
    <w:rsid w:val="006264B7"/>
    <w:rsid w:val="00633D1B"/>
    <w:rsid w:val="006341A3"/>
    <w:rsid w:val="006360BE"/>
    <w:rsid w:val="0063673F"/>
    <w:rsid w:val="0064210B"/>
    <w:rsid w:val="00643606"/>
    <w:rsid w:val="00645477"/>
    <w:rsid w:val="00655444"/>
    <w:rsid w:val="0066180E"/>
    <w:rsid w:val="006772DB"/>
    <w:rsid w:val="00680A55"/>
    <w:rsid w:val="006813B1"/>
    <w:rsid w:val="00683934"/>
    <w:rsid w:val="00685577"/>
    <w:rsid w:val="00691400"/>
    <w:rsid w:val="00695D7F"/>
    <w:rsid w:val="006960A6"/>
    <w:rsid w:val="00696D91"/>
    <w:rsid w:val="00697E99"/>
    <w:rsid w:val="006A27D1"/>
    <w:rsid w:val="006A2F17"/>
    <w:rsid w:val="006A62A4"/>
    <w:rsid w:val="006A6906"/>
    <w:rsid w:val="006C0459"/>
    <w:rsid w:val="006C3AB9"/>
    <w:rsid w:val="006C583B"/>
    <w:rsid w:val="006C5A75"/>
    <w:rsid w:val="006D0C76"/>
    <w:rsid w:val="006D30DD"/>
    <w:rsid w:val="006D48F3"/>
    <w:rsid w:val="006E1145"/>
    <w:rsid w:val="006E490E"/>
    <w:rsid w:val="006F032E"/>
    <w:rsid w:val="006F2F66"/>
    <w:rsid w:val="006F4F3A"/>
    <w:rsid w:val="006F515D"/>
    <w:rsid w:val="006F7371"/>
    <w:rsid w:val="00704BBE"/>
    <w:rsid w:val="00704BD7"/>
    <w:rsid w:val="007118BE"/>
    <w:rsid w:val="00711DC8"/>
    <w:rsid w:val="00714879"/>
    <w:rsid w:val="00715909"/>
    <w:rsid w:val="00716ACE"/>
    <w:rsid w:val="0072521B"/>
    <w:rsid w:val="007308B8"/>
    <w:rsid w:val="0073346C"/>
    <w:rsid w:val="00733DE9"/>
    <w:rsid w:val="00734CCB"/>
    <w:rsid w:val="007356F2"/>
    <w:rsid w:val="007468B9"/>
    <w:rsid w:val="007528A5"/>
    <w:rsid w:val="00753A16"/>
    <w:rsid w:val="007634AF"/>
    <w:rsid w:val="00764058"/>
    <w:rsid w:val="00765722"/>
    <w:rsid w:val="007768E3"/>
    <w:rsid w:val="00783172"/>
    <w:rsid w:val="007838F2"/>
    <w:rsid w:val="0079015E"/>
    <w:rsid w:val="00790E86"/>
    <w:rsid w:val="007A4006"/>
    <w:rsid w:val="007A67D0"/>
    <w:rsid w:val="007A7FD4"/>
    <w:rsid w:val="007B2D33"/>
    <w:rsid w:val="007B3B90"/>
    <w:rsid w:val="007B5666"/>
    <w:rsid w:val="007B77C0"/>
    <w:rsid w:val="007C0082"/>
    <w:rsid w:val="007C094F"/>
    <w:rsid w:val="007C1369"/>
    <w:rsid w:val="007C2CB0"/>
    <w:rsid w:val="007C4CB8"/>
    <w:rsid w:val="007D0E86"/>
    <w:rsid w:val="007D34D3"/>
    <w:rsid w:val="007D506D"/>
    <w:rsid w:val="007D5185"/>
    <w:rsid w:val="007D60B8"/>
    <w:rsid w:val="007E4F64"/>
    <w:rsid w:val="007F3299"/>
    <w:rsid w:val="00800371"/>
    <w:rsid w:val="00803293"/>
    <w:rsid w:val="00804A88"/>
    <w:rsid w:val="0080519D"/>
    <w:rsid w:val="00810515"/>
    <w:rsid w:val="00816909"/>
    <w:rsid w:val="008169D5"/>
    <w:rsid w:val="008203F2"/>
    <w:rsid w:val="008234BD"/>
    <w:rsid w:val="00824784"/>
    <w:rsid w:val="0083068B"/>
    <w:rsid w:val="00831AE4"/>
    <w:rsid w:val="00833D8C"/>
    <w:rsid w:val="00836924"/>
    <w:rsid w:val="0084550B"/>
    <w:rsid w:val="00846288"/>
    <w:rsid w:val="00852656"/>
    <w:rsid w:val="0085688D"/>
    <w:rsid w:val="00857EB7"/>
    <w:rsid w:val="00862167"/>
    <w:rsid w:val="00862467"/>
    <w:rsid w:val="00863F62"/>
    <w:rsid w:val="008655F0"/>
    <w:rsid w:val="00865A3E"/>
    <w:rsid w:val="00867841"/>
    <w:rsid w:val="008762C0"/>
    <w:rsid w:val="008776D5"/>
    <w:rsid w:val="00881E55"/>
    <w:rsid w:val="008836E8"/>
    <w:rsid w:val="00883C40"/>
    <w:rsid w:val="008864B3"/>
    <w:rsid w:val="00891693"/>
    <w:rsid w:val="00893DC7"/>
    <w:rsid w:val="0089492B"/>
    <w:rsid w:val="008A2831"/>
    <w:rsid w:val="008B439E"/>
    <w:rsid w:val="008B6905"/>
    <w:rsid w:val="008B7652"/>
    <w:rsid w:val="008C439B"/>
    <w:rsid w:val="008D4E56"/>
    <w:rsid w:val="008D64AC"/>
    <w:rsid w:val="008E169B"/>
    <w:rsid w:val="008E6EE5"/>
    <w:rsid w:val="008F3269"/>
    <w:rsid w:val="00900146"/>
    <w:rsid w:val="009029D4"/>
    <w:rsid w:val="0092443F"/>
    <w:rsid w:val="00926A35"/>
    <w:rsid w:val="00930891"/>
    <w:rsid w:val="0093787E"/>
    <w:rsid w:val="0094683A"/>
    <w:rsid w:val="00951061"/>
    <w:rsid w:val="00957C5D"/>
    <w:rsid w:val="00957C6F"/>
    <w:rsid w:val="00965543"/>
    <w:rsid w:val="009702FA"/>
    <w:rsid w:val="00980ADA"/>
    <w:rsid w:val="00980C9A"/>
    <w:rsid w:val="00983A67"/>
    <w:rsid w:val="00983D7D"/>
    <w:rsid w:val="00985A62"/>
    <w:rsid w:val="009932CE"/>
    <w:rsid w:val="00993314"/>
    <w:rsid w:val="00994BE8"/>
    <w:rsid w:val="009965D6"/>
    <w:rsid w:val="009A21AF"/>
    <w:rsid w:val="009A419E"/>
    <w:rsid w:val="009A56AA"/>
    <w:rsid w:val="009A6E39"/>
    <w:rsid w:val="009A6E40"/>
    <w:rsid w:val="009A78D2"/>
    <w:rsid w:val="009B32F9"/>
    <w:rsid w:val="009B52D8"/>
    <w:rsid w:val="009B5383"/>
    <w:rsid w:val="009C51A0"/>
    <w:rsid w:val="009C7678"/>
    <w:rsid w:val="009D2857"/>
    <w:rsid w:val="009D3B30"/>
    <w:rsid w:val="009D488A"/>
    <w:rsid w:val="009D5067"/>
    <w:rsid w:val="009D5BC4"/>
    <w:rsid w:val="009E18B0"/>
    <w:rsid w:val="009F0844"/>
    <w:rsid w:val="009F0DDD"/>
    <w:rsid w:val="009F5706"/>
    <w:rsid w:val="00A005CA"/>
    <w:rsid w:val="00A031BD"/>
    <w:rsid w:val="00A04AE8"/>
    <w:rsid w:val="00A063D3"/>
    <w:rsid w:val="00A10B96"/>
    <w:rsid w:val="00A15D44"/>
    <w:rsid w:val="00A20788"/>
    <w:rsid w:val="00A20E9F"/>
    <w:rsid w:val="00A2177E"/>
    <w:rsid w:val="00A21A5D"/>
    <w:rsid w:val="00A2731C"/>
    <w:rsid w:val="00A32199"/>
    <w:rsid w:val="00A356B8"/>
    <w:rsid w:val="00A4154F"/>
    <w:rsid w:val="00A44696"/>
    <w:rsid w:val="00A46638"/>
    <w:rsid w:val="00A65C1B"/>
    <w:rsid w:val="00A661B9"/>
    <w:rsid w:val="00A67AA8"/>
    <w:rsid w:val="00A71F61"/>
    <w:rsid w:val="00A80102"/>
    <w:rsid w:val="00A831D8"/>
    <w:rsid w:val="00A85227"/>
    <w:rsid w:val="00A85715"/>
    <w:rsid w:val="00A85730"/>
    <w:rsid w:val="00A90E86"/>
    <w:rsid w:val="00A92101"/>
    <w:rsid w:val="00A97852"/>
    <w:rsid w:val="00AA3E78"/>
    <w:rsid w:val="00AB0FD4"/>
    <w:rsid w:val="00AB3710"/>
    <w:rsid w:val="00AB3CAC"/>
    <w:rsid w:val="00AC5EF9"/>
    <w:rsid w:val="00AC77BC"/>
    <w:rsid w:val="00AD6DB5"/>
    <w:rsid w:val="00AE1946"/>
    <w:rsid w:val="00AE226B"/>
    <w:rsid w:val="00AE4CFE"/>
    <w:rsid w:val="00AE6994"/>
    <w:rsid w:val="00AF107E"/>
    <w:rsid w:val="00AF1E32"/>
    <w:rsid w:val="00B00743"/>
    <w:rsid w:val="00B0432A"/>
    <w:rsid w:val="00B10A1F"/>
    <w:rsid w:val="00B17291"/>
    <w:rsid w:val="00B21FAC"/>
    <w:rsid w:val="00B2221B"/>
    <w:rsid w:val="00B243E3"/>
    <w:rsid w:val="00B25C15"/>
    <w:rsid w:val="00B30A61"/>
    <w:rsid w:val="00B310A9"/>
    <w:rsid w:val="00B33C2A"/>
    <w:rsid w:val="00B42591"/>
    <w:rsid w:val="00B4734B"/>
    <w:rsid w:val="00B50393"/>
    <w:rsid w:val="00B50C9D"/>
    <w:rsid w:val="00B510A3"/>
    <w:rsid w:val="00B54235"/>
    <w:rsid w:val="00B570B0"/>
    <w:rsid w:val="00B62014"/>
    <w:rsid w:val="00B64191"/>
    <w:rsid w:val="00B71C31"/>
    <w:rsid w:val="00B734DE"/>
    <w:rsid w:val="00B75473"/>
    <w:rsid w:val="00B769D0"/>
    <w:rsid w:val="00B76A03"/>
    <w:rsid w:val="00B773B0"/>
    <w:rsid w:val="00B90E76"/>
    <w:rsid w:val="00B939B3"/>
    <w:rsid w:val="00BA0D7A"/>
    <w:rsid w:val="00BA1AD1"/>
    <w:rsid w:val="00BB010D"/>
    <w:rsid w:val="00BB211E"/>
    <w:rsid w:val="00BB538B"/>
    <w:rsid w:val="00BB618D"/>
    <w:rsid w:val="00BD42B3"/>
    <w:rsid w:val="00BD75E3"/>
    <w:rsid w:val="00BE31D6"/>
    <w:rsid w:val="00BE78A7"/>
    <w:rsid w:val="00BF0CDB"/>
    <w:rsid w:val="00BF20B1"/>
    <w:rsid w:val="00BF374A"/>
    <w:rsid w:val="00BF4ACA"/>
    <w:rsid w:val="00C015D2"/>
    <w:rsid w:val="00C054F0"/>
    <w:rsid w:val="00C05696"/>
    <w:rsid w:val="00C062B8"/>
    <w:rsid w:val="00C11D7B"/>
    <w:rsid w:val="00C14D86"/>
    <w:rsid w:val="00C15223"/>
    <w:rsid w:val="00C15396"/>
    <w:rsid w:val="00C1723A"/>
    <w:rsid w:val="00C20423"/>
    <w:rsid w:val="00C228B2"/>
    <w:rsid w:val="00C327F7"/>
    <w:rsid w:val="00C347DF"/>
    <w:rsid w:val="00C36E11"/>
    <w:rsid w:val="00C40619"/>
    <w:rsid w:val="00C40E76"/>
    <w:rsid w:val="00C4568B"/>
    <w:rsid w:val="00C45839"/>
    <w:rsid w:val="00C60D0F"/>
    <w:rsid w:val="00C6203E"/>
    <w:rsid w:val="00C635DC"/>
    <w:rsid w:val="00C63D39"/>
    <w:rsid w:val="00C64275"/>
    <w:rsid w:val="00C665B3"/>
    <w:rsid w:val="00C6751D"/>
    <w:rsid w:val="00C92F29"/>
    <w:rsid w:val="00C932CB"/>
    <w:rsid w:val="00CA3137"/>
    <w:rsid w:val="00CA5332"/>
    <w:rsid w:val="00CB123B"/>
    <w:rsid w:val="00CB1600"/>
    <w:rsid w:val="00CB5719"/>
    <w:rsid w:val="00CD1151"/>
    <w:rsid w:val="00CD20AE"/>
    <w:rsid w:val="00CD778A"/>
    <w:rsid w:val="00CE0649"/>
    <w:rsid w:val="00CE1CE9"/>
    <w:rsid w:val="00D05882"/>
    <w:rsid w:val="00D11165"/>
    <w:rsid w:val="00D11FC2"/>
    <w:rsid w:val="00D138C2"/>
    <w:rsid w:val="00D13FFB"/>
    <w:rsid w:val="00D24B69"/>
    <w:rsid w:val="00D2516C"/>
    <w:rsid w:val="00D317A4"/>
    <w:rsid w:val="00D31A7C"/>
    <w:rsid w:val="00D34F8E"/>
    <w:rsid w:val="00D37BD0"/>
    <w:rsid w:val="00D468DE"/>
    <w:rsid w:val="00D46B52"/>
    <w:rsid w:val="00D53453"/>
    <w:rsid w:val="00D54245"/>
    <w:rsid w:val="00D54798"/>
    <w:rsid w:val="00D626E0"/>
    <w:rsid w:val="00D72BF8"/>
    <w:rsid w:val="00D7689D"/>
    <w:rsid w:val="00D773D7"/>
    <w:rsid w:val="00D86538"/>
    <w:rsid w:val="00D86D95"/>
    <w:rsid w:val="00D93903"/>
    <w:rsid w:val="00D9605E"/>
    <w:rsid w:val="00D97419"/>
    <w:rsid w:val="00DA381E"/>
    <w:rsid w:val="00DA4DA1"/>
    <w:rsid w:val="00DA7A0A"/>
    <w:rsid w:val="00DB0E74"/>
    <w:rsid w:val="00DB42D9"/>
    <w:rsid w:val="00DB4E81"/>
    <w:rsid w:val="00DB5ABA"/>
    <w:rsid w:val="00DC5164"/>
    <w:rsid w:val="00DC5D9F"/>
    <w:rsid w:val="00DD11A1"/>
    <w:rsid w:val="00DD2931"/>
    <w:rsid w:val="00DD5D0F"/>
    <w:rsid w:val="00DD5DB9"/>
    <w:rsid w:val="00DD6509"/>
    <w:rsid w:val="00DD71D7"/>
    <w:rsid w:val="00DE173A"/>
    <w:rsid w:val="00DE7999"/>
    <w:rsid w:val="00DF0280"/>
    <w:rsid w:val="00DF1871"/>
    <w:rsid w:val="00DF3278"/>
    <w:rsid w:val="00DF5C2F"/>
    <w:rsid w:val="00DF6783"/>
    <w:rsid w:val="00E01A2A"/>
    <w:rsid w:val="00E12043"/>
    <w:rsid w:val="00E13AEA"/>
    <w:rsid w:val="00E20E41"/>
    <w:rsid w:val="00E26606"/>
    <w:rsid w:val="00E27A80"/>
    <w:rsid w:val="00E31F85"/>
    <w:rsid w:val="00E42E2E"/>
    <w:rsid w:val="00E433AC"/>
    <w:rsid w:val="00E4564B"/>
    <w:rsid w:val="00E46D3E"/>
    <w:rsid w:val="00E47870"/>
    <w:rsid w:val="00E4789F"/>
    <w:rsid w:val="00E504E4"/>
    <w:rsid w:val="00E512E8"/>
    <w:rsid w:val="00E61FA5"/>
    <w:rsid w:val="00E6366F"/>
    <w:rsid w:val="00E745B0"/>
    <w:rsid w:val="00E778DB"/>
    <w:rsid w:val="00E81820"/>
    <w:rsid w:val="00E8762C"/>
    <w:rsid w:val="00E9106B"/>
    <w:rsid w:val="00E948BF"/>
    <w:rsid w:val="00E95045"/>
    <w:rsid w:val="00E952C5"/>
    <w:rsid w:val="00E954CD"/>
    <w:rsid w:val="00E96D6D"/>
    <w:rsid w:val="00EA1945"/>
    <w:rsid w:val="00EA2FE9"/>
    <w:rsid w:val="00EA35E1"/>
    <w:rsid w:val="00EA4B95"/>
    <w:rsid w:val="00EA4D70"/>
    <w:rsid w:val="00EB0135"/>
    <w:rsid w:val="00EB4479"/>
    <w:rsid w:val="00EB7CBF"/>
    <w:rsid w:val="00EC32B5"/>
    <w:rsid w:val="00EC36F8"/>
    <w:rsid w:val="00ED26FA"/>
    <w:rsid w:val="00ED5F55"/>
    <w:rsid w:val="00ED7E16"/>
    <w:rsid w:val="00EE0B6E"/>
    <w:rsid w:val="00EE1267"/>
    <w:rsid w:val="00EE461D"/>
    <w:rsid w:val="00EE4B53"/>
    <w:rsid w:val="00EE7705"/>
    <w:rsid w:val="00EF029B"/>
    <w:rsid w:val="00EF590A"/>
    <w:rsid w:val="00EF5D4E"/>
    <w:rsid w:val="00F0128F"/>
    <w:rsid w:val="00F057C7"/>
    <w:rsid w:val="00F05991"/>
    <w:rsid w:val="00F11DD5"/>
    <w:rsid w:val="00F148E0"/>
    <w:rsid w:val="00F14EA6"/>
    <w:rsid w:val="00F15899"/>
    <w:rsid w:val="00F34A20"/>
    <w:rsid w:val="00F3776B"/>
    <w:rsid w:val="00F5771E"/>
    <w:rsid w:val="00F60146"/>
    <w:rsid w:val="00F66AB8"/>
    <w:rsid w:val="00F67E77"/>
    <w:rsid w:val="00F7048E"/>
    <w:rsid w:val="00F84A8F"/>
    <w:rsid w:val="00F90ABD"/>
    <w:rsid w:val="00F92AF2"/>
    <w:rsid w:val="00F92D5C"/>
    <w:rsid w:val="00F96ADE"/>
    <w:rsid w:val="00F97470"/>
    <w:rsid w:val="00F97631"/>
    <w:rsid w:val="00FA009D"/>
    <w:rsid w:val="00FA48C7"/>
    <w:rsid w:val="00FB01EC"/>
    <w:rsid w:val="00FB05C5"/>
    <w:rsid w:val="00FC2A4D"/>
    <w:rsid w:val="00FD06B5"/>
    <w:rsid w:val="00FD0FC6"/>
    <w:rsid w:val="00FD117F"/>
    <w:rsid w:val="00FE0E00"/>
    <w:rsid w:val="00FE3D79"/>
    <w:rsid w:val="00FE72E0"/>
    <w:rsid w:val="00FE7A15"/>
    <w:rsid w:val="00FF0705"/>
    <w:rsid w:val="00FF1034"/>
    <w:rsid w:val="00FF1245"/>
    <w:rsid w:val="00FF1408"/>
    <w:rsid w:val="00FF75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2B4"/>
    <w:pPr>
      <w:spacing w:after="0" w:line="240" w:lineRule="auto"/>
      <w:jc w:val="both"/>
    </w:pPr>
    <w:rPr>
      <w:rFonts w:ascii="Arial" w:eastAsia="Times New Roman" w:hAnsi="Arial" w:cs="Times New Roman"/>
      <w:szCs w:val="20"/>
      <w:lang w:val="en-AU"/>
    </w:rPr>
  </w:style>
  <w:style w:type="paragraph" w:styleId="Heading1">
    <w:name w:val="heading 1"/>
    <w:basedOn w:val="Normal"/>
    <w:next w:val="Normal"/>
    <w:link w:val="Heading1Char"/>
    <w:uiPriority w:val="9"/>
    <w:qFormat/>
    <w:rsid w:val="007118BE"/>
    <w:pPr>
      <w:keepNext/>
      <w:keepLines/>
      <w:numPr>
        <w:numId w:val="13"/>
      </w:numPr>
      <w:spacing w:before="240" w:after="240"/>
      <w:ind w:left="714" w:hanging="357"/>
      <w:outlineLvl w:val="0"/>
    </w:pPr>
    <w:rPr>
      <w:rFonts w:asciiTheme="majorHAnsi" w:eastAsiaTheme="majorEastAsia" w:hAnsiTheme="majorHAnsi" w:cstheme="majorBidi"/>
      <w:bCs/>
      <w:color w:val="7F7F7F" w:themeColor="text1" w:themeTint="80"/>
      <w:sz w:val="32"/>
      <w:szCs w:val="28"/>
    </w:rPr>
  </w:style>
  <w:style w:type="paragraph" w:styleId="Heading2">
    <w:name w:val="heading 2"/>
    <w:basedOn w:val="Normal"/>
    <w:next w:val="Normal"/>
    <w:link w:val="Heading2Char"/>
    <w:uiPriority w:val="9"/>
    <w:unhideWhenUsed/>
    <w:qFormat/>
    <w:rsid w:val="00E9106B"/>
    <w:pPr>
      <w:keepNext/>
      <w:keepLines/>
      <w:numPr>
        <w:ilvl w:val="1"/>
        <w:numId w:val="13"/>
      </w:numPr>
      <w:spacing w:before="200"/>
      <w:ind w:left="1247" w:firstLine="0"/>
      <w:outlineLvl w:val="1"/>
    </w:pPr>
    <w:rPr>
      <w:rFonts w:asciiTheme="majorHAnsi" w:eastAsiaTheme="majorEastAsia" w:hAnsiTheme="majorHAnsi" w:cstheme="majorBidi"/>
      <w:b/>
      <w:bCs/>
      <w:sz w:val="28"/>
      <w:szCs w:val="26"/>
    </w:rPr>
  </w:style>
  <w:style w:type="paragraph" w:styleId="Heading3">
    <w:name w:val="heading 3"/>
    <w:basedOn w:val="Normal"/>
    <w:next w:val="Normal"/>
    <w:link w:val="Heading3Char"/>
    <w:qFormat/>
    <w:rsid w:val="004A0F50"/>
    <w:pPr>
      <w:keepNext/>
      <w:numPr>
        <w:ilvl w:val="2"/>
        <w:numId w:val="13"/>
      </w:numPr>
      <w:spacing w:before="240" w:after="240"/>
      <w:ind w:left="1120" w:hanging="1092"/>
      <w:outlineLvl w:val="2"/>
    </w:pPr>
    <w:rPr>
      <w:rFonts w:ascii="Arial Narrow" w:hAnsi="Arial Narrow"/>
      <w:noProof/>
      <w:color w:val="808080" w:themeColor="background1" w:themeShade="80"/>
      <w:sz w:val="36"/>
      <w:szCs w:val="36"/>
      <w:lang w:eastAsia="en-AU"/>
    </w:rPr>
  </w:style>
  <w:style w:type="paragraph" w:styleId="Heading4">
    <w:name w:val="heading 4"/>
    <w:basedOn w:val="Reportsubhead"/>
    <w:next w:val="Normal"/>
    <w:link w:val="Heading4Char"/>
    <w:uiPriority w:val="9"/>
    <w:unhideWhenUsed/>
    <w:qFormat/>
    <w:rsid w:val="0083068B"/>
    <w:pPr>
      <w:outlineLvl w:val="3"/>
    </w:pPr>
  </w:style>
  <w:style w:type="paragraph" w:styleId="Heading5">
    <w:name w:val="heading 5"/>
    <w:basedOn w:val="Normal"/>
    <w:next w:val="Normal"/>
    <w:link w:val="Heading5Char"/>
    <w:uiPriority w:val="9"/>
    <w:unhideWhenUsed/>
    <w:qFormat/>
    <w:rsid w:val="00CB1600"/>
    <w:pPr>
      <w:keepNext/>
      <w:keepLines/>
      <w:spacing w:before="200"/>
      <w:outlineLvl w:val="4"/>
    </w:pPr>
    <w:rPr>
      <w:rFonts w:asciiTheme="majorHAnsi" w:eastAsiaTheme="majorEastAsia" w:hAnsiTheme="majorHAnsi" w:cstheme="majorBidi"/>
      <w:i/>
      <w:caps/>
      <w:color w:val="7F7F7F" w:themeColor="text1" w:themeTint="80"/>
    </w:rPr>
  </w:style>
  <w:style w:type="paragraph" w:styleId="Heading6">
    <w:name w:val="heading 6"/>
    <w:basedOn w:val="Normal"/>
    <w:next w:val="Normal"/>
    <w:link w:val="Heading6Char"/>
    <w:uiPriority w:val="9"/>
    <w:unhideWhenUsed/>
    <w:qFormat/>
    <w:rsid w:val="00AC5EF9"/>
    <w:pPr>
      <w:keepNext/>
      <w:keepLines/>
      <w:spacing w:before="200"/>
      <w:outlineLvl w:val="5"/>
    </w:pPr>
    <w:rPr>
      <w:rFonts w:asciiTheme="majorHAnsi" w:eastAsiaTheme="majorEastAsia" w:hAnsiTheme="majorHAnsi" w:cstheme="majorBidi"/>
      <w:b/>
      <w:i/>
      <w:iCs/>
    </w:rPr>
  </w:style>
  <w:style w:type="paragraph" w:styleId="Heading7">
    <w:name w:val="heading 7"/>
    <w:basedOn w:val="Normal"/>
    <w:next w:val="Normal"/>
    <w:link w:val="Heading7Char"/>
    <w:uiPriority w:val="9"/>
    <w:unhideWhenUsed/>
    <w:qFormat/>
    <w:rsid w:val="00475ED1"/>
    <w:pPr>
      <w:keepNext/>
      <w:keepLines/>
      <w:spacing w:before="200"/>
      <w:outlineLvl w:val="6"/>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4A0F50"/>
    <w:rPr>
      <w:rFonts w:ascii="Arial Narrow" w:eastAsia="Times New Roman" w:hAnsi="Arial Narrow" w:cs="Times New Roman"/>
      <w:noProof/>
      <w:color w:val="808080" w:themeColor="background1" w:themeShade="80"/>
      <w:sz w:val="36"/>
      <w:szCs w:val="36"/>
      <w:lang w:val="en-AU" w:eastAsia="en-AU"/>
    </w:rPr>
  </w:style>
  <w:style w:type="paragraph" w:customStyle="1" w:styleId="ReportType">
    <w:name w:val="ReportType"/>
    <w:basedOn w:val="Normal"/>
    <w:rsid w:val="00F92AF2"/>
    <w:rPr>
      <w:caps/>
    </w:rPr>
  </w:style>
  <w:style w:type="paragraph" w:customStyle="1" w:styleId="Recommendation">
    <w:name w:val="Recommendation"/>
    <w:basedOn w:val="Normal"/>
    <w:rsid w:val="00056DD3"/>
    <w:pPr>
      <w:tabs>
        <w:tab w:val="left" w:pos="2968"/>
      </w:tabs>
      <w:ind w:left="28" w:hanging="28"/>
    </w:pPr>
    <w:rPr>
      <w:b/>
      <w:bCs/>
      <w:lang w:val="en-GB"/>
    </w:rPr>
  </w:style>
  <w:style w:type="table" w:styleId="TableGrid">
    <w:name w:val="Table Grid"/>
    <w:basedOn w:val="TableNormal"/>
    <w:rsid w:val="00F92AF2"/>
    <w:pPr>
      <w:spacing w:after="0" w:line="240" w:lineRule="auto"/>
      <w:jc w:val="both"/>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lenamereference">
    <w:name w:val="Filename reference"/>
    <w:basedOn w:val="ReportType"/>
    <w:qFormat/>
    <w:rsid w:val="00F92AF2"/>
    <w:pPr>
      <w:tabs>
        <w:tab w:val="left" w:pos="2943"/>
        <w:tab w:val="left" w:pos="9180"/>
      </w:tabs>
      <w:spacing w:before="40" w:after="40"/>
      <w:jc w:val="left"/>
    </w:pPr>
    <w:rPr>
      <w:caps w:val="0"/>
      <w:color w:val="7F7F7F" w:themeColor="text1" w:themeTint="80"/>
      <w:sz w:val="18"/>
      <w:szCs w:val="18"/>
    </w:rPr>
  </w:style>
  <w:style w:type="paragraph" w:customStyle="1" w:styleId="RecommendationindentA">
    <w:name w:val="Recommendation indentA"/>
    <w:basedOn w:val="Recommendation"/>
    <w:qFormat/>
    <w:rsid w:val="00056DD3"/>
    <w:pPr>
      <w:ind w:left="1134" w:hanging="1134"/>
    </w:pPr>
  </w:style>
  <w:style w:type="paragraph" w:customStyle="1" w:styleId="Reportsubhead">
    <w:name w:val="Report subhead"/>
    <w:basedOn w:val="Normal"/>
    <w:qFormat/>
    <w:rsid w:val="00C228B2"/>
    <w:pPr>
      <w:keepNext/>
      <w:spacing w:before="240" w:after="240"/>
    </w:pPr>
    <w:rPr>
      <w:rFonts w:ascii="Arial Narrow" w:hAnsi="Arial Narrow"/>
      <w:color w:val="808080" w:themeColor="background1" w:themeShade="80"/>
      <w:sz w:val="32"/>
      <w:szCs w:val="32"/>
    </w:rPr>
  </w:style>
  <w:style w:type="paragraph" w:styleId="Header">
    <w:name w:val="header"/>
    <w:basedOn w:val="Normal"/>
    <w:link w:val="HeaderChar"/>
    <w:unhideWhenUsed/>
    <w:rsid w:val="003A52B4"/>
    <w:pPr>
      <w:tabs>
        <w:tab w:val="center" w:pos="4680"/>
        <w:tab w:val="right" w:pos="9360"/>
      </w:tabs>
    </w:pPr>
    <w:rPr>
      <w:caps/>
      <w:color w:val="7F7F7F" w:themeColor="text1" w:themeTint="80"/>
      <w:sz w:val="18"/>
    </w:rPr>
  </w:style>
  <w:style w:type="character" w:customStyle="1" w:styleId="HeaderChar">
    <w:name w:val="Header Char"/>
    <w:basedOn w:val="DefaultParagraphFont"/>
    <w:link w:val="Header"/>
    <w:uiPriority w:val="99"/>
    <w:rsid w:val="003A52B4"/>
    <w:rPr>
      <w:rFonts w:ascii="Arial" w:eastAsia="Times New Roman" w:hAnsi="Arial" w:cs="Times New Roman"/>
      <w:caps/>
      <w:color w:val="7F7F7F" w:themeColor="text1" w:themeTint="80"/>
      <w:sz w:val="18"/>
      <w:szCs w:val="20"/>
      <w:lang w:val="en-AU"/>
    </w:rPr>
  </w:style>
  <w:style w:type="paragraph" w:styleId="Footer">
    <w:name w:val="footer"/>
    <w:basedOn w:val="Normal"/>
    <w:link w:val="FooterChar"/>
    <w:unhideWhenUsed/>
    <w:rsid w:val="003A52B4"/>
    <w:pPr>
      <w:tabs>
        <w:tab w:val="center" w:pos="4680"/>
        <w:tab w:val="right" w:pos="9360"/>
      </w:tabs>
    </w:pPr>
  </w:style>
  <w:style w:type="character" w:customStyle="1" w:styleId="FooterChar">
    <w:name w:val="Footer Char"/>
    <w:basedOn w:val="DefaultParagraphFont"/>
    <w:link w:val="Footer"/>
    <w:uiPriority w:val="99"/>
    <w:semiHidden/>
    <w:rsid w:val="003A52B4"/>
    <w:rPr>
      <w:rFonts w:ascii="Arial" w:eastAsia="Times New Roman" w:hAnsi="Arial" w:cs="Times New Roman"/>
      <w:szCs w:val="20"/>
      <w:lang w:val="en-AU"/>
    </w:rPr>
  </w:style>
  <w:style w:type="paragraph" w:styleId="ListParagraph">
    <w:name w:val="List Paragraph"/>
    <w:basedOn w:val="Normal"/>
    <w:uiPriority w:val="34"/>
    <w:qFormat/>
    <w:rsid w:val="00610A66"/>
    <w:pPr>
      <w:ind w:left="720"/>
      <w:contextualSpacing/>
    </w:pPr>
  </w:style>
  <w:style w:type="paragraph" w:customStyle="1" w:styleId="NormalbulletA">
    <w:name w:val="Normal bulletA"/>
    <w:basedOn w:val="ListParagraph"/>
    <w:qFormat/>
    <w:rsid w:val="00610A66"/>
    <w:pPr>
      <w:numPr>
        <w:numId w:val="11"/>
      </w:numPr>
      <w:ind w:left="742" w:hanging="714"/>
    </w:pPr>
  </w:style>
  <w:style w:type="paragraph" w:customStyle="1" w:styleId="MWRCBodybulletA">
    <w:name w:val="MWRC Body bulletA"/>
    <w:basedOn w:val="Normal"/>
    <w:rsid w:val="00610A66"/>
    <w:pPr>
      <w:numPr>
        <w:numId w:val="12"/>
      </w:numPr>
    </w:pPr>
  </w:style>
  <w:style w:type="paragraph" w:customStyle="1" w:styleId="NormalbulletB">
    <w:name w:val="Normal bulletB"/>
    <w:basedOn w:val="MWRCBodybulletA"/>
    <w:qFormat/>
    <w:rsid w:val="00610A66"/>
    <w:pPr>
      <w:ind w:left="1456" w:hanging="714"/>
    </w:pPr>
  </w:style>
  <w:style w:type="table" w:customStyle="1" w:styleId="Reporttable">
    <w:name w:val="Report table"/>
    <w:basedOn w:val="TableNormal"/>
    <w:uiPriority w:val="99"/>
    <w:rsid w:val="00295610"/>
    <w:pPr>
      <w:spacing w:after="0" w:line="252" w:lineRule="auto"/>
    </w:pPr>
    <w:tblPr>
      <w:tblBorders>
        <w:top w:val="single" w:sz="4" w:space="0" w:color="7F7F7F" w:themeColor="text1" w:themeTint="80"/>
        <w:bottom w:val="single" w:sz="4" w:space="0" w:color="7F7F7F" w:themeColor="text1" w:themeTint="80"/>
        <w:insideH w:val="single" w:sz="4" w:space="0" w:color="BFBFBF" w:themeColor="background1" w:themeShade="BF"/>
      </w:tblBorders>
    </w:tblPr>
    <w:tblStylePr w:type="firstRow">
      <w:pPr>
        <w:wordWrap/>
        <w:spacing w:beforeLines="0" w:beforeAutospacing="0" w:afterLines="0" w:afterAutospacing="0" w:line="252" w:lineRule="auto"/>
      </w:pPr>
      <w:rPr>
        <w:b/>
      </w:rPr>
      <w:tblPr/>
      <w:tcPr>
        <w:tcBorders>
          <w:top w:val="nil"/>
          <w:left w:val="nil"/>
          <w:bottom w:val="single" w:sz="4" w:space="0" w:color="7F7F7F" w:themeColor="text1" w:themeTint="80"/>
          <w:right w:val="nil"/>
          <w:insideH w:val="nil"/>
          <w:insideV w:val="nil"/>
          <w:tl2br w:val="nil"/>
          <w:tr2bl w:val="nil"/>
        </w:tcBorders>
      </w:tcPr>
    </w:tblStylePr>
  </w:style>
  <w:style w:type="character" w:customStyle="1" w:styleId="Heading1Char">
    <w:name w:val="Heading 1 Char"/>
    <w:basedOn w:val="DefaultParagraphFont"/>
    <w:link w:val="Heading1"/>
    <w:uiPriority w:val="9"/>
    <w:rsid w:val="007118BE"/>
    <w:rPr>
      <w:rFonts w:asciiTheme="majorHAnsi" w:eastAsiaTheme="majorEastAsia" w:hAnsiTheme="majorHAnsi" w:cstheme="majorBidi"/>
      <w:bCs/>
      <w:color w:val="7F7F7F" w:themeColor="text1" w:themeTint="80"/>
      <w:sz w:val="32"/>
      <w:szCs w:val="28"/>
      <w:lang w:val="en-AU"/>
    </w:rPr>
  </w:style>
  <w:style w:type="character" w:customStyle="1" w:styleId="Heading2Char">
    <w:name w:val="Heading 2 Char"/>
    <w:basedOn w:val="DefaultParagraphFont"/>
    <w:link w:val="Heading2"/>
    <w:uiPriority w:val="9"/>
    <w:rsid w:val="00E9106B"/>
    <w:rPr>
      <w:rFonts w:asciiTheme="majorHAnsi" w:eastAsiaTheme="majorEastAsia" w:hAnsiTheme="majorHAnsi" w:cstheme="majorBidi"/>
      <w:b/>
      <w:bCs/>
      <w:sz w:val="28"/>
      <w:szCs w:val="26"/>
      <w:lang w:val="en-AU"/>
    </w:rPr>
  </w:style>
  <w:style w:type="character" w:customStyle="1" w:styleId="Heading5Char">
    <w:name w:val="Heading 5 Char"/>
    <w:basedOn w:val="DefaultParagraphFont"/>
    <w:link w:val="Heading5"/>
    <w:uiPriority w:val="9"/>
    <w:rsid w:val="00CB1600"/>
    <w:rPr>
      <w:rFonts w:asciiTheme="majorHAnsi" w:eastAsiaTheme="majorEastAsia" w:hAnsiTheme="majorHAnsi" w:cstheme="majorBidi"/>
      <w:i/>
      <w:caps/>
      <w:color w:val="7F7F7F" w:themeColor="text1" w:themeTint="80"/>
      <w:szCs w:val="20"/>
      <w:lang w:val="en-AU"/>
    </w:rPr>
  </w:style>
  <w:style w:type="character" w:styleId="PlaceholderText">
    <w:name w:val="Placeholder Text"/>
    <w:basedOn w:val="DefaultParagraphFont"/>
    <w:uiPriority w:val="99"/>
    <w:semiHidden/>
    <w:rsid w:val="00E01A2A"/>
    <w:rPr>
      <w:color w:val="808080"/>
    </w:rPr>
  </w:style>
  <w:style w:type="paragraph" w:styleId="BalloonText">
    <w:name w:val="Balloon Text"/>
    <w:basedOn w:val="Normal"/>
    <w:link w:val="BalloonTextChar"/>
    <w:uiPriority w:val="99"/>
    <w:semiHidden/>
    <w:unhideWhenUsed/>
    <w:rsid w:val="00E01A2A"/>
    <w:rPr>
      <w:rFonts w:ascii="Tahoma" w:hAnsi="Tahoma" w:cs="Tahoma"/>
      <w:sz w:val="16"/>
      <w:szCs w:val="16"/>
    </w:rPr>
  </w:style>
  <w:style w:type="character" w:customStyle="1" w:styleId="BalloonTextChar">
    <w:name w:val="Balloon Text Char"/>
    <w:basedOn w:val="DefaultParagraphFont"/>
    <w:link w:val="BalloonText"/>
    <w:uiPriority w:val="99"/>
    <w:semiHidden/>
    <w:rsid w:val="00E01A2A"/>
    <w:rPr>
      <w:rFonts w:ascii="Tahoma" w:eastAsia="Times New Roman" w:hAnsi="Tahoma" w:cs="Tahoma"/>
      <w:sz w:val="16"/>
      <w:szCs w:val="16"/>
      <w:lang w:val="en-AU"/>
    </w:rPr>
  </w:style>
  <w:style w:type="paragraph" w:customStyle="1" w:styleId="Signatory">
    <w:name w:val="Signatory"/>
    <w:basedOn w:val="Normal"/>
    <w:link w:val="SignatoryChar"/>
    <w:rsid w:val="001E3417"/>
    <w:pPr>
      <w:jc w:val="left"/>
    </w:pPr>
  </w:style>
  <w:style w:type="character" w:customStyle="1" w:styleId="SignatoryChar">
    <w:name w:val="Signatory Char"/>
    <w:basedOn w:val="DefaultParagraphFont"/>
    <w:link w:val="Signatory"/>
    <w:rsid w:val="001E3417"/>
    <w:rPr>
      <w:rFonts w:ascii="Arial" w:eastAsia="Times New Roman" w:hAnsi="Arial" w:cs="Times New Roman"/>
      <w:szCs w:val="20"/>
      <w:lang w:val="en-AU"/>
    </w:rPr>
  </w:style>
  <w:style w:type="character" w:styleId="CommentReference">
    <w:name w:val="annotation reference"/>
    <w:basedOn w:val="DefaultParagraphFont"/>
    <w:uiPriority w:val="99"/>
    <w:semiHidden/>
    <w:unhideWhenUsed/>
    <w:rsid w:val="00273C49"/>
    <w:rPr>
      <w:sz w:val="16"/>
      <w:szCs w:val="16"/>
    </w:rPr>
  </w:style>
  <w:style w:type="paragraph" w:styleId="CommentText">
    <w:name w:val="annotation text"/>
    <w:basedOn w:val="Normal"/>
    <w:link w:val="CommentTextChar"/>
    <w:uiPriority w:val="99"/>
    <w:semiHidden/>
    <w:unhideWhenUsed/>
    <w:rsid w:val="00273C49"/>
    <w:rPr>
      <w:sz w:val="20"/>
    </w:rPr>
  </w:style>
  <w:style w:type="character" w:customStyle="1" w:styleId="CommentTextChar">
    <w:name w:val="Comment Text Char"/>
    <w:basedOn w:val="DefaultParagraphFont"/>
    <w:link w:val="CommentText"/>
    <w:uiPriority w:val="99"/>
    <w:semiHidden/>
    <w:rsid w:val="00273C49"/>
    <w:rPr>
      <w:rFonts w:ascii="Arial" w:eastAsia="Times New Roman" w:hAnsi="Arial"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273C49"/>
    <w:rPr>
      <w:b/>
      <w:bCs/>
    </w:rPr>
  </w:style>
  <w:style w:type="character" w:customStyle="1" w:styleId="CommentSubjectChar">
    <w:name w:val="Comment Subject Char"/>
    <w:basedOn w:val="CommentTextChar"/>
    <w:link w:val="CommentSubject"/>
    <w:uiPriority w:val="99"/>
    <w:semiHidden/>
    <w:rsid w:val="00273C49"/>
    <w:rPr>
      <w:rFonts w:ascii="Arial" w:eastAsia="Times New Roman" w:hAnsi="Arial" w:cs="Times New Roman"/>
      <w:b/>
      <w:bCs/>
      <w:sz w:val="20"/>
      <w:szCs w:val="20"/>
      <w:lang w:val="en-AU"/>
    </w:rPr>
  </w:style>
  <w:style w:type="character" w:customStyle="1" w:styleId="Heading6Char">
    <w:name w:val="Heading 6 Char"/>
    <w:basedOn w:val="DefaultParagraphFont"/>
    <w:link w:val="Heading6"/>
    <w:uiPriority w:val="9"/>
    <w:rsid w:val="00AC5EF9"/>
    <w:rPr>
      <w:rFonts w:asciiTheme="majorHAnsi" w:eastAsiaTheme="majorEastAsia" w:hAnsiTheme="majorHAnsi" w:cstheme="majorBidi"/>
      <w:b/>
      <w:i/>
      <w:iCs/>
      <w:szCs w:val="20"/>
      <w:lang w:val="en-AU"/>
    </w:rPr>
  </w:style>
  <w:style w:type="character" w:customStyle="1" w:styleId="Heading4Char">
    <w:name w:val="Heading 4 Char"/>
    <w:basedOn w:val="DefaultParagraphFont"/>
    <w:link w:val="Heading4"/>
    <w:uiPriority w:val="9"/>
    <w:rsid w:val="0083068B"/>
    <w:rPr>
      <w:rFonts w:ascii="Arial Narrow" w:eastAsia="Times New Roman" w:hAnsi="Arial Narrow" w:cs="Times New Roman"/>
      <w:color w:val="808080" w:themeColor="background1" w:themeShade="80"/>
      <w:sz w:val="32"/>
      <w:szCs w:val="32"/>
      <w:lang w:val="en-AU"/>
    </w:rPr>
  </w:style>
  <w:style w:type="paragraph" w:customStyle="1" w:styleId="RecommendationnumberB">
    <w:name w:val="Recommendation numberB"/>
    <w:basedOn w:val="ListParagraph"/>
    <w:qFormat/>
    <w:rsid w:val="0056461C"/>
    <w:pPr>
      <w:numPr>
        <w:ilvl w:val="3"/>
        <w:numId w:val="14"/>
      </w:numPr>
      <w:ind w:left="1708" w:hanging="560"/>
    </w:pPr>
    <w:rPr>
      <w:b/>
    </w:rPr>
  </w:style>
  <w:style w:type="paragraph" w:customStyle="1" w:styleId="RecommendationnumberA">
    <w:name w:val="Recommendation numberA"/>
    <w:basedOn w:val="RecommendationnumberB"/>
    <w:qFormat/>
    <w:rsid w:val="0056461C"/>
    <w:pPr>
      <w:numPr>
        <w:numId w:val="15"/>
      </w:numPr>
      <w:ind w:left="1694" w:hanging="560"/>
    </w:pPr>
  </w:style>
  <w:style w:type="paragraph" w:customStyle="1" w:styleId="Heading3manualnumbering">
    <w:name w:val="Heading 3 (manual numbering)"/>
    <w:basedOn w:val="Heading3"/>
    <w:qFormat/>
    <w:rsid w:val="00704BD7"/>
    <w:pPr>
      <w:numPr>
        <w:ilvl w:val="0"/>
        <w:numId w:val="0"/>
      </w:numPr>
      <w:tabs>
        <w:tab w:val="left" w:pos="840"/>
      </w:tabs>
      <w:ind w:left="28"/>
      <w:outlineLvl w:val="9"/>
    </w:pPr>
    <w:rPr>
      <w:szCs w:val="22"/>
      <w:lang w:val="en-US"/>
    </w:rPr>
  </w:style>
  <w:style w:type="table" w:customStyle="1" w:styleId="Reportheading3table">
    <w:name w:val="Report heading 3 table"/>
    <w:basedOn w:val="TableNormal"/>
    <w:uiPriority w:val="99"/>
    <w:qFormat/>
    <w:rsid w:val="00EA35E1"/>
    <w:pPr>
      <w:spacing w:after="0" w:line="240" w:lineRule="auto"/>
    </w:pPr>
    <w:tblPr/>
  </w:style>
  <w:style w:type="character" w:customStyle="1" w:styleId="Style1">
    <w:name w:val="Style1"/>
    <w:basedOn w:val="DefaultParagraphFont"/>
    <w:uiPriority w:val="1"/>
    <w:rsid w:val="00127D71"/>
    <w:rPr>
      <w:rFonts w:ascii="Arial" w:hAnsi="Arial"/>
      <w:sz w:val="22"/>
    </w:rPr>
  </w:style>
  <w:style w:type="paragraph" w:customStyle="1" w:styleId="Style2">
    <w:name w:val="Style2"/>
    <w:basedOn w:val="Normal"/>
    <w:link w:val="Style2Char"/>
    <w:rsid w:val="00BA0D7A"/>
  </w:style>
  <w:style w:type="character" w:customStyle="1" w:styleId="Style2Char">
    <w:name w:val="Style2 Char"/>
    <w:basedOn w:val="DefaultParagraphFont"/>
    <w:link w:val="Style2"/>
    <w:rsid w:val="00BA0D7A"/>
    <w:rPr>
      <w:rFonts w:ascii="Arial" w:eastAsia="Times New Roman" w:hAnsi="Arial" w:cs="Times New Roman"/>
      <w:szCs w:val="20"/>
      <w:lang w:val="en-AU"/>
    </w:rPr>
  </w:style>
  <w:style w:type="character" w:customStyle="1" w:styleId="Heading7Char">
    <w:name w:val="Heading 7 Char"/>
    <w:basedOn w:val="DefaultParagraphFont"/>
    <w:link w:val="Heading7"/>
    <w:uiPriority w:val="9"/>
    <w:rsid w:val="00475ED1"/>
    <w:rPr>
      <w:rFonts w:asciiTheme="majorHAnsi" w:eastAsiaTheme="majorEastAsia" w:hAnsiTheme="majorHAnsi" w:cstheme="majorBidi"/>
      <w:i/>
      <w:iCs/>
      <w:szCs w:val="20"/>
      <w:lang w:val="en-AU"/>
    </w:rPr>
  </w:style>
  <w:style w:type="paragraph" w:customStyle="1" w:styleId="Subject">
    <w:name w:val="Subject"/>
    <w:basedOn w:val="Normal"/>
    <w:rsid w:val="005D4A0B"/>
    <w:rPr>
      <w:caps/>
    </w:rPr>
  </w:style>
  <w:style w:type="character" w:styleId="PageNumber">
    <w:name w:val="page number"/>
    <w:basedOn w:val="DefaultParagraphFont"/>
    <w:rsid w:val="005D4A0B"/>
    <w:rPr>
      <w:rFonts w:ascii="Arial" w:hAnsi="Arial"/>
      <w:dstrike w:val="0"/>
      <w:sz w:val="22"/>
      <w:vertAlign w:val="baseline"/>
    </w:rPr>
  </w:style>
  <w:style w:type="paragraph" w:styleId="TOC1">
    <w:name w:val="toc 1"/>
    <w:basedOn w:val="Normal"/>
    <w:next w:val="Normal"/>
    <w:uiPriority w:val="39"/>
    <w:rsid w:val="005D4A0B"/>
    <w:pPr>
      <w:tabs>
        <w:tab w:val="left" w:pos="1202"/>
        <w:tab w:val="right" w:leader="dot" w:pos="9639"/>
      </w:tabs>
      <w:spacing w:before="320" w:after="120"/>
      <w:jc w:val="left"/>
    </w:pPr>
    <w:rPr>
      <w:sz w:val="28"/>
    </w:rPr>
  </w:style>
  <w:style w:type="paragraph" w:styleId="TOC2">
    <w:name w:val="toc 2"/>
    <w:basedOn w:val="Normal"/>
    <w:next w:val="Normal"/>
    <w:uiPriority w:val="39"/>
    <w:rsid w:val="005D4A0B"/>
    <w:pPr>
      <w:tabs>
        <w:tab w:val="left" w:pos="1134"/>
        <w:tab w:val="right" w:pos="9639"/>
      </w:tabs>
      <w:spacing w:before="200"/>
      <w:ind w:left="1769" w:hanging="567"/>
      <w:jc w:val="left"/>
    </w:pPr>
    <w:rPr>
      <w:b/>
    </w:rPr>
  </w:style>
  <w:style w:type="paragraph" w:styleId="TOC3">
    <w:name w:val="toc 3"/>
    <w:basedOn w:val="Normal"/>
    <w:next w:val="Normal"/>
    <w:uiPriority w:val="39"/>
    <w:rsid w:val="005D4A0B"/>
    <w:pPr>
      <w:tabs>
        <w:tab w:val="right" w:pos="9639"/>
      </w:tabs>
      <w:spacing w:before="40" w:after="40" w:line="252" w:lineRule="auto"/>
      <w:ind w:left="2620" w:hanging="851"/>
      <w:jc w:val="left"/>
    </w:pPr>
  </w:style>
  <w:style w:type="character" w:styleId="Hyperlink">
    <w:name w:val="Hyperlink"/>
    <w:basedOn w:val="DefaultParagraphFont"/>
    <w:uiPriority w:val="99"/>
    <w:rsid w:val="005D4A0B"/>
    <w:rPr>
      <w:i/>
      <w:color w:val="7F7F7F" w:themeColor="text1" w:themeTint="80"/>
      <w:u w:val="single"/>
    </w:rPr>
  </w:style>
  <w:style w:type="paragraph" w:customStyle="1" w:styleId="Page1date">
    <w:name w:val="Page 1 date"/>
    <w:basedOn w:val="Normal"/>
    <w:qFormat/>
    <w:rsid w:val="005D4A0B"/>
    <w:pPr>
      <w:jc w:val="center"/>
    </w:pPr>
    <w:rPr>
      <w:b/>
      <w:bCs/>
      <w:caps/>
      <w:sz w:val="44"/>
    </w:rPr>
  </w:style>
  <w:style w:type="paragraph" w:customStyle="1" w:styleId="Headertext">
    <w:name w:val="Header text"/>
    <w:basedOn w:val="Header"/>
    <w:qFormat/>
    <w:rsid w:val="005D4A0B"/>
    <w:pPr>
      <w:tabs>
        <w:tab w:val="clear" w:pos="4680"/>
        <w:tab w:val="clear" w:pos="9360"/>
        <w:tab w:val="center" w:pos="4153"/>
      </w:tabs>
    </w:pPr>
    <w:rPr>
      <w:rFonts w:cs="Arial"/>
      <w:b/>
      <w:bCs/>
      <w:color w:val="auto"/>
      <w:sz w:val="22"/>
    </w:rPr>
  </w:style>
  <w:style w:type="paragraph" w:customStyle="1" w:styleId="Headertext-rightaligned">
    <w:name w:val="Header text - right aligned"/>
    <w:basedOn w:val="Headertext"/>
    <w:qFormat/>
    <w:rsid w:val="005D4A0B"/>
    <w:pPr>
      <w:jc w:val="right"/>
    </w:pPr>
  </w:style>
  <w:style w:type="paragraph" w:customStyle="1" w:styleId="Head1Para">
    <w:name w:val="Head1 Para"/>
    <w:basedOn w:val="BodyText"/>
    <w:qFormat/>
    <w:rsid w:val="005D4A0B"/>
    <w:pPr>
      <w:spacing w:before="80" w:after="80" w:line="252" w:lineRule="auto"/>
      <w:ind w:left="1230"/>
      <w:jc w:val="left"/>
    </w:pPr>
    <w:rPr>
      <w:sz w:val="18"/>
    </w:rPr>
  </w:style>
  <w:style w:type="paragraph" w:customStyle="1" w:styleId="Paratext">
    <w:name w:val="Para text"/>
    <w:basedOn w:val="Normal"/>
    <w:qFormat/>
    <w:rsid w:val="005D4A0B"/>
    <w:pPr>
      <w:tabs>
        <w:tab w:val="left" w:pos="644"/>
        <w:tab w:val="left" w:pos="1260"/>
      </w:tabs>
      <w:spacing w:before="120" w:after="120" w:line="264" w:lineRule="auto"/>
      <w:jc w:val="left"/>
    </w:pPr>
    <w:rPr>
      <w:sz w:val="20"/>
    </w:rPr>
  </w:style>
  <w:style w:type="paragraph" w:customStyle="1" w:styleId="Head1Indent">
    <w:name w:val="Head1 Indent"/>
    <w:basedOn w:val="Head1Para"/>
    <w:qFormat/>
    <w:rsid w:val="005D4A0B"/>
    <w:pPr>
      <w:spacing w:before="240" w:after="60"/>
      <w:ind w:left="1780" w:hanging="550"/>
    </w:pPr>
  </w:style>
  <w:style w:type="paragraph" w:customStyle="1" w:styleId="Heading1noTOC">
    <w:name w:val="Heading 1 no TOC"/>
    <w:basedOn w:val="Heading1"/>
    <w:qFormat/>
    <w:rsid w:val="005D4A0B"/>
    <w:pPr>
      <w:keepLines w:val="0"/>
      <w:numPr>
        <w:numId w:val="0"/>
      </w:numPr>
      <w:ind w:left="28"/>
      <w:jc w:val="center"/>
    </w:pPr>
    <w:rPr>
      <w:rFonts w:ascii="Arial" w:eastAsia="Times New Roman" w:hAnsi="Arial" w:cs="Times New Roman"/>
      <w:b/>
      <w:bCs w:val="0"/>
      <w:noProof/>
      <w:color w:val="808080" w:themeColor="background1" w:themeShade="80"/>
      <w:kern w:val="28"/>
      <w:szCs w:val="20"/>
    </w:rPr>
  </w:style>
  <w:style w:type="paragraph" w:customStyle="1" w:styleId="Head1IndentA">
    <w:name w:val="Head 1 IndentA"/>
    <w:basedOn w:val="Head1Indent"/>
    <w:qFormat/>
    <w:rsid w:val="005D4A0B"/>
    <w:pPr>
      <w:spacing w:before="80" w:after="0"/>
      <w:ind w:left="2353" w:hanging="573"/>
    </w:pPr>
  </w:style>
  <w:style w:type="paragraph" w:customStyle="1" w:styleId="Head1IndentB">
    <w:name w:val="Head 1 IndentB"/>
    <w:basedOn w:val="Head1IndentA"/>
    <w:qFormat/>
    <w:rsid w:val="005D4A0B"/>
    <w:pPr>
      <w:spacing w:before="60"/>
      <w:ind w:left="2898"/>
    </w:pPr>
  </w:style>
  <w:style w:type="paragraph" w:customStyle="1" w:styleId="Heading2unnumbered">
    <w:name w:val="Heading 2 unnumbered"/>
    <w:basedOn w:val="Heading2"/>
    <w:qFormat/>
    <w:rsid w:val="005D4A0B"/>
    <w:pPr>
      <w:keepLines w:val="0"/>
      <w:numPr>
        <w:ilvl w:val="0"/>
        <w:numId w:val="0"/>
      </w:numPr>
      <w:spacing w:before="120" w:after="120"/>
      <w:jc w:val="left"/>
    </w:pPr>
    <w:rPr>
      <w:rFonts w:ascii="Arial" w:eastAsia="Times New Roman" w:hAnsi="Arial" w:cs="Times New Roman"/>
      <w:bCs w:val="0"/>
      <w:noProof/>
      <w:szCs w:val="28"/>
    </w:rPr>
  </w:style>
  <w:style w:type="paragraph" w:styleId="BodyText">
    <w:name w:val="Body Text"/>
    <w:basedOn w:val="Normal"/>
    <w:link w:val="BodyTextChar"/>
    <w:uiPriority w:val="99"/>
    <w:semiHidden/>
    <w:unhideWhenUsed/>
    <w:rsid w:val="005D4A0B"/>
    <w:pPr>
      <w:spacing w:after="120"/>
    </w:pPr>
  </w:style>
  <w:style w:type="character" w:customStyle="1" w:styleId="BodyTextChar">
    <w:name w:val="Body Text Char"/>
    <w:basedOn w:val="DefaultParagraphFont"/>
    <w:link w:val="BodyText"/>
    <w:uiPriority w:val="99"/>
    <w:semiHidden/>
    <w:rsid w:val="005D4A0B"/>
    <w:rPr>
      <w:rFonts w:ascii="Arial" w:eastAsia="Times New Roman" w:hAnsi="Arial" w:cs="Times New Roman"/>
      <w:szCs w:val="20"/>
      <w:lang w:val="en-AU"/>
    </w:rPr>
  </w:style>
  <w:style w:type="paragraph" w:customStyle="1" w:styleId="NormalnumberedA">
    <w:name w:val="Normal numberedA"/>
    <w:basedOn w:val="Normal"/>
    <w:qFormat/>
    <w:rsid w:val="00420F2B"/>
    <w:pPr>
      <w:ind w:left="420" w:hanging="406"/>
    </w:pPr>
  </w:style>
  <w:style w:type="paragraph" w:customStyle="1" w:styleId="NormalnumberedB">
    <w:name w:val="Normal numberedB"/>
    <w:basedOn w:val="NormalnumberedA"/>
    <w:qFormat/>
    <w:rsid w:val="00420F2B"/>
    <w:pPr>
      <w:ind w:left="854"/>
    </w:pPr>
  </w:style>
  <w:style w:type="paragraph" w:customStyle="1" w:styleId="RecommendationindentB">
    <w:name w:val="Recommendation indentB"/>
    <w:basedOn w:val="RecommendationindentA"/>
    <w:qFormat/>
    <w:rsid w:val="00242C30"/>
    <w:pPr>
      <w:ind w:left="2058" w:hanging="896"/>
    </w:pPr>
    <w:rPr>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2B4"/>
    <w:pPr>
      <w:spacing w:after="0" w:line="240" w:lineRule="auto"/>
      <w:jc w:val="both"/>
    </w:pPr>
    <w:rPr>
      <w:rFonts w:ascii="Arial" w:eastAsia="Times New Roman" w:hAnsi="Arial" w:cs="Times New Roman"/>
      <w:szCs w:val="20"/>
      <w:lang w:val="en-AU"/>
    </w:rPr>
  </w:style>
  <w:style w:type="paragraph" w:styleId="Heading1">
    <w:name w:val="heading 1"/>
    <w:basedOn w:val="Normal"/>
    <w:next w:val="Normal"/>
    <w:link w:val="Heading1Char"/>
    <w:uiPriority w:val="9"/>
    <w:qFormat/>
    <w:rsid w:val="007118BE"/>
    <w:pPr>
      <w:keepNext/>
      <w:keepLines/>
      <w:numPr>
        <w:numId w:val="13"/>
      </w:numPr>
      <w:spacing w:before="240" w:after="240"/>
      <w:ind w:left="714" w:hanging="357"/>
      <w:outlineLvl w:val="0"/>
    </w:pPr>
    <w:rPr>
      <w:rFonts w:asciiTheme="majorHAnsi" w:eastAsiaTheme="majorEastAsia" w:hAnsiTheme="majorHAnsi" w:cstheme="majorBidi"/>
      <w:bCs/>
      <w:color w:val="7F7F7F" w:themeColor="text1" w:themeTint="80"/>
      <w:sz w:val="32"/>
      <w:szCs w:val="28"/>
    </w:rPr>
  </w:style>
  <w:style w:type="paragraph" w:styleId="Heading2">
    <w:name w:val="heading 2"/>
    <w:basedOn w:val="Normal"/>
    <w:next w:val="Normal"/>
    <w:link w:val="Heading2Char"/>
    <w:uiPriority w:val="9"/>
    <w:unhideWhenUsed/>
    <w:qFormat/>
    <w:rsid w:val="00E9106B"/>
    <w:pPr>
      <w:keepNext/>
      <w:keepLines/>
      <w:numPr>
        <w:ilvl w:val="1"/>
        <w:numId w:val="13"/>
      </w:numPr>
      <w:spacing w:before="200"/>
      <w:ind w:left="1247" w:firstLine="0"/>
      <w:outlineLvl w:val="1"/>
    </w:pPr>
    <w:rPr>
      <w:rFonts w:asciiTheme="majorHAnsi" w:eastAsiaTheme="majorEastAsia" w:hAnsiTheme="majorHAnsi" w:cstheme="majorBidi"/>
      <w:b/>
      <w:bCs/>
      <w:sz w:val="28"/>
      <w:szCs w:val="26"/>
    </w:rPr>
  </w:style>
  <w:style w:type="paragraph" w:styleId="Heading3">
    <w:name w:val="heading 3"/>
    <w:basedOn w:val="Normal"/>
    <w:next w:val="Normal"/>
    <w:link w:val="Heading3Char"/>
    <w:qFormat/>
    <w:rsid w:val="004A0F50"/>
    <w:pPr>
      <w:keepNext/>
      <w:numPr>
        <w:ilvl w:val="2"/>
        <w:numId w:val="13"/>
      </w:numPr>
      <w:spacing w:before="240" w:after="240"/>
      <w:ind w:left="1120" w:hanging="1092"/>
      <w:outlineLvl w:val="2"/>
    </w:pPr>
    <w:rPr>
      <w:rFonts w:ascii="Arial Narrow" w:hAnsi="Arial Narrow"/>
      <w:noProof/>
      <w:color w:val="808080" w:themeColor="background1" w:themeShade="80"/>
      <w:sz w:val="36"/>
      <w:szCs w:val="36"/>
      <w:lang w:eastAsia="en-AU"/>
    </w:rPr>
  </w:style>
  <w:style w:type="paragraph" w:styleId="Heading4">
    <w:name w:val="heading 4"/>
    <w:basedOn w:val="Reportsubhead"/>
    <w:next w:val="Normal"/>
    <w:link w:val="Heading4Char"/>
    <w:uiPriority w:val="9"/>
    <w:unhideWhenUsed/>
    <w:qFormat/>
    <w:rsid w:val="0083068B"/>
    <w:pPr>
      <w:outlineLvl w:val="3"/>
    </w:pPr>
  </w:style>
  <w:style w:type="paragraph" w:styleId="Heading5">
    <w:name w:val="heading 5"/>
    <w:basedOn w:val="Normal"/>
    <w:next w:val="Normal"/>
    <w:link w:val="Heading5Char"/>
    <w:uiPriority w:val="9"/>
    <w:unhideWhenUsed/>
    <w:qFormat/>
    <w:rsid w:val="00CB1600"/>
    <w:pPr>
      <w:keepNext/>
      <w:keepLines/>
      <w:spacing w:before="200"/>
      <w:outlineLvl w:val="4"/>
    </w:pPr>
    <w:rPr>
      <w:rFonts w:asciiTheme="majorHAnsi" w:eastAsiaTheme="majorEastAsia" w:hAnsiTheme="majorHAnsi" w:cstheme="majorBidi"/>
      <w:i/>
      <w:caps/>
      <w:color w:val="7F7F7F" w:themeColor="text1" w:themeTint="80"/>
    </w:rPr>
  </w:style>
  <w:style w:type="paragraph" w:styleId="Heading6">
    <w:name w:val="heading 6"/>
    <w:basedOn w:val="Normal"/>
    <w:next w:val="Normal"/>
    <w:link w:val="Heading6Char"/>
    <w:uiPriority w:val="9"/>
    <w:unhideWhenUsed/>
    <w:qFormat/>
    <w:rsid w:val="00AC5EF9"/>
    <w:pPr>
      <w:keepNext/>
      <w:keepLines/>
      <w:spacing w:before="200"/>
      <w:outlineLvl w:val="5"/>
    </w:pPr>
    <w:rPr>
      <w:rFonts w:asciiTheme="majorHAnsi" w:eastAsiaTheme="majorEastAsia" w:hAnsiTheme="majorHAnsi" w:cstheme="majorBidi"/>
      <w:b/>
      <w:i/>
      <w:iCs/>
    </w:rPr>
  </w:style>
  <w:style w:type="paragraph" w:styleId="Heading7">
    <w:name w:val="heading 7"/>
    <w:basedOn w:val="Normal"/>
    <w:next w:val="Normal"/>
    <w:link w:val="Heading7Char"/>
    <w:uiPriority w:val="9"/>
    <w:unhideWhenUsed/>
    <w:qFormat/>
    <w:rsid w:val="00475ED1"/>
    <w:pPr>
      <w:keepNext/>
      <w:keepLines/>
      <w:spacing w:before="200"/>
      <w:outlineLvl w:val="6"/>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4A0F50"/>
    <w:rPr>
      <w:rFonts w:ascii="Arial Narrow" w:eastAsia="Times New Roman" w:hAnsi="Arial Narrow" w:cs="Times New Roman"/>
      <w:noProof/>
      <w:color w:val="808080" w:themeColor="background1" w:themeShade="80"/>
      <w:sz w:val="36"/>
      <w:szCs w:val="36"/>
      <w:lang w:val="en-AU" w:eastAsia="en-AU"/>
    </w:rPr>
  </w:style>
  <w:style w:type="paragraph" w:customStyle="1" w:styleId="ReportType">
    <w:name w:val="ReportType"/>
    <w:basedOn w:val="Normal"/>
    <w:rsid w:val="00F92AF2"/>
    <w:rPr>
      <w:caps/>
    </w:rPr>
  </w:style>
  <w:style w:type="paragraph" w:customStyle="1" w:styleId="Recommendation">
    <w:name w:val="Recommendation"/>
    <w:basedOn w:val="Normal"/>
    <w:rsid w:val="00056DD3"/>
    <w:pPr>
      <w:tabs>
        <w:tab w:val="left" w:pos="2968"/>
      </w:tabs>
      <w:ind w:left="28" w:hanging="28"/>
    </w:pPr>
    <w:rPr>
      <w:b/>
      <w:bCs/>
      <w:lang w:val="en-GB"/>
    </w:rPr>
  </w:style>
  <w:style w:type="table" w:styleId="TableGrid">
    <w:name w:val="Table Grid"/>
    <w:basedOn w:val="TableNormal"/>
    <w:rsid w:val="00F92AF2"/>
    <w:pPr>
      <w:spacing w:after="0" w:line="240" w:lineRule="auto"/>
      <w:jc w:val="both"/>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lenamereference">
    <w:name w:val="Filename reference"/>
    <w:basedOn w:val="ReportType"/>
    <w:qFormat/>
    <w:rsid w:val="00F92AF2"/>
    <w:pPr>
      <w:tabs>
        <w:tab w:val="left" w:pos="2943"/>
        <w:tab w:val="left" w:pos="9180"/>
      </w:tabs>
      <w:spacing w:before="40" w:after="40"/>
      <w:jc w:val="left"/>
    </w:pPr>
    <w:rPr>
      <w:caps w:val="0"/>
      <w:color w:val="7F7F7F" w:themeColor="text1" w:themeTint="80"/>
      <w:sz w:val="18"/>
      <w:szCs w:val="18"/>
    </w:rPr>
  </w:style>
  <w:style w:type="paragraph" w:customStyle="1" w:styleId="RecommendationindentA">
    <w:name w:val="Recommendation indentA"/>
    <w:basedOn w:val="Recommendation"/>
    <w:qFormat/>
    <w:rsid w:val="00056DD3"/>
    <w:pPr>
      <w:ind w:left="1134" w:hanging="1134"/>
    </w:pPr>
  </w:style>
  <w:style w:type="paragraph" w:customStyle="1" w:styleId="Reportsubhead">
    <w:name w:val="Report subhead"/>
    <w:basedOn w:val="Normal"/>
    <w:qFormat/>
    <w:rsid w:val="00C228B2"/>
    <w:pPr>
      <w:keepNext/>
      <w:spacing w:before="240" w:after="240"/>
    </w:pPr>
    <w:rPr>
      <w:rFonts w:ascii="Arial Narrow" w:hAnsi="Arial Narrow"/>
      <w:color w:val="808080" w:themeColor="background1" w:themeShade="80"/>
      <w:sz w:val="32"/>
      <w:szCs w:val="32"/>
    </w:rPr>
  </w:style>
  <w:style w:type="paragraph" w:styleId="Header">
    <w:name w:val="header"/>
    <w:basedOn w:val="Normal"/>
    <w:link w:val="HeaderChar"/>
    <w:unhideWhenUsed/>
    <w:rsid w:val="003A52B4"/>
    <w:pPr>
      <w:tabs>
        <w:tab w:val="center" w:pos="4680"/>
        <w:tab w:val="right" w:pos="9360"/>
      </w:tabs>
    </w:pPr>
    <w:rPr>
      <w:caps/>
      <w:color w:val="7F7F7F" w:themeColor="text1" w:themeTint="80"/>
      <w:sz w:val="18"/>
    </w:rPr>
  </w:style>
  <w:style w:type="character" w:customStyle="1" w:styleId="HeaderChar">
    <w:name w:val="Header Char"/>
    <w:basedOn w:val="DefaultParagraphFont"/>
    <w:link w:val="Header"/>
    <w:uiPriority w:val="99"/>
    <w:rsid w:val="003A52B4"/>
    <w:rPr>
      <w:rFonts w:ascii="Arial" w:eastAsia="Times New Roman" w:hAnsi="Arial" w:cs="Times New Roman"/>
      <w:caps/>
      <w:color w:val="7F7F7F" w:themeColor="text1" w:themeTint="80"/>
      <w:sz w:val="18"/>
      <w:szCs w:val="20"/>
      <w:lang w:val="en-AU"/>
    </w:rPr>
  </w:style>
  <w:style w:type="paragraph" w:styleId="Footer">
    <w:name w:val="footer"/>
    <w:basedOn w:val="Normal"/>
    <w:link w:val="FooterChar"/>
    <w:unhideWhenUsed/>
    <w:rsid w:val="003A52B4"/>
    <w:pPr>
      <w:tabs>
        <w:tab w:val="center" w:pos="4680"/>
        <w:tab w:val="right" w:pos="9360"/>
      </w:tabs>
    </w:pPr>
  </w:style>
  <w:style w:type="character" w:customStyle="1" w:styleId="FooterChar">
    <w:name w:val="Footer Char"/>
    <w:basedOn w:val="DefaultParagraphFont"/>
    <w:link w:val="Footer"/>
    <w:uiPriority w:val="99"/>
    <w:semiHidden/>
    <w:rsid w:val="003A52B4"/>
    <w:rPr>
      <w:rFonts w:ascii="Arial" w:eastAsia="Times New Roman" w:hAnsi="Arial" w:cs="Times New Roman"/>
      <w:szCs w:val="20"/>
      <w:lang w:val="en-AU"/>
    </w:rPr>
  </w:style>
  <w:style w:type="paragraph" w:styleId="ListParagraph">
    <w:name w:val="List Paragraph"/>
    <w:basedOn w:val="Normal"/>
    <w:uiPriority w:val="34"/>
    <w:qFormat/>
    <w:rsid w:val="00610A66"/>
    <w:pPr>
      <w:ind w:left="720"/>
      <w:contextualSpacing/>
    </w:pPr>
  </w:style>
  <w:style w:type="paragraph" w:customStyle="1" w:styleId="NormalbulletA">
    <w:name w:val="Normal bulletA"/>
    <w:basedOn w:val="ListParagraph"/>
    <w:qFormat/>
    <w:rsid w:val="00610A66"/>
    <w:pPr>
      <w:numPr>
        <w:numId w:val="11"/>
      </w:numPr>
      <w:ind w:left="742" w:hanging="714"/>
    </w:pPr>
  </w:style>
  <w:style w:type="paragraph" w:customStyle="1" w:styleId="MWRCBodybulletA">
    <w:name w:val="MWRC Body bulletA"/>
    <w:basedOn w:val="Normal"/>
    <w:rsid w:val="00610A66"/>
    <w:pPr>
      <w:numPr>
        <w:numId w:val="12"/>
      </w:numPr>
    </w:pPr>
  </w:style>
  <w:style w:type="paragraph" w:customStyle="1" w:styleId="NormalbulletB">
    <w:name w:val="Normal bulletB"/>
    <w:basedOn w:val="MWRCBodybulletA"/>
    <w:qFormat/>
    <w:rsid w:val="00610A66"/>
    <w:pPr>
      <w:ind w:left="1456" w:hanging="714"/>
    </w:pPr>
  </w:style>
  <w:style w:type="table" w:customStyle="1" w:styleId="Reporttable">
    <w:name w:val="Report table"/>
    <w:basedOn w:val="TableNormal"/>
    <w:uiPriority w:val="99"/>
    <w:rsid w:val="00295610"/>
    <w:pPr>
      <w:spacing w:after="0" w:line="252" w:lineRule="auto"/>
    </w:pPr>
    <w:tblPr>
      <w:tblBorders>
        <w:top w:val="single" w:sz="4" w:space="0" w:color="7F7F7F" w:themeColor="text1" w:themeTint="80"/>
        <w:bottom w:val="single" w:sz="4" w:space="0" w:color="7F7F7F" w:themeColor="text1" w:themeTint="80"/>
        <w:insideH w:val="single" w:sz="4" w:space="0" w:color="BFBFBF" w:themeColor="background1" w:themeShade="BF"/>
      </w:tblBorders>
    </w:tblPr>
    <w:tblStylePr w:type="firstRow">
      <w:pPr>
        <w:wordWrap/>
        <w:spacing w:beforeLines="0" w:beforeAutospacing="0" w:afterLines="0" w:afterAutospacing="0" w:line="252" w:lineRule="auto"/>
      </w:pPr>
      <w:rPr>
        <w:b/>
      </w:rPr>
      <w:tblPr/>
      <w:tcPr>
        <w:tcBorders>
          <w:top w:val="nil"/>
          <w:left w:val="nil"/>
          <w:bottom w:val="single" w:sz="4" w:space="0" w:color="7F7F7F" w:themeColor="text1" w:themeTint="80"/>
          <w:right w:val="nil"/>
          <w:insideH w:val="nil"/>
          <w:insideV w:val="nil"/>
          <w:tl2br w:val="nil"/>
          <w:tr2bl w:val="nil"/>
        </w:tcBorders>
      </w:tcPr>
    </w:tblStylePr>
  </w:style>
  <w:style w:type="character" w:customStyle="1" w:styleId="Heading1Char">
    <w:name w:val="Heading 1 Char"/>
    <w:basedOn w:val="DefaultParagraphFont"/>
    <w:link w:val="Heading1"/>
    <w:uiPriority w:val="9"/>
    <w:rsid w:val="007118BE"/>
    <w:rPr>
      <w:rFonts w:asciiTheme="majorHAnsi" w:eastAsiaTheme="majorEastAsia" w:hAnsiTheme="majorHAnsi" w:cstheme="majorBidi"/>
      <w:bCs/>
      <w:color w:val="7F7F7F" w:themeColor="text1" w:themeTint="80"/>
      <w:sz w:val="32"/>
      <w:szCs w:val="28"/>
      <w:lang w:val="en-AU"/>
    </w:rPr>
  </w:style>
  <w:style w:type="character" w:customStyle="1" w:styleId="Heading2Char">
    <w:name w:val="Heading 2 Char"/>
    <w:basedOn w:val="DefaultParagraphFont"/>
    <w:link w:val="Heading2"/>
    <w:uiPriority w:val="9"/>
    <w:rsid w:val="00E9106B"/>
    <w:rPr>
      <w:rFonts w:asciiTheme="majorHAnsi" w:eastAsiaTheme="majorEastAsia" w:hAnsiTheme="majorHAnsi" w:cstheme="majorBidi"/>
      <w:b/>
      <w:bCs/>
      <w:sz w:val="28"/>
      <w:szCs w:val="26"/>
      <w:lang w:val="en-AU"/>
    </w:rPr>
  </w:style>
  <w:style w:type="character" w:customStyle="1" w:styleId="Heading5Char">
    <w:name w:val="Heading 5 Char"/>
    <w:basedOn w:val="DefaultParagraphFont"/>
    <w:link w:val="Heading5"/>
    <w:uiPriority w:val="9"/>
    <w:rsid w:val="00CB1600"/>
    <w:rPr>
      <w:rFonts w:asciiTheme="majorHAnsi" w:eastAsiaTheme="majorEastAsia" w:hAnsiTheme="majorHAnsi" w:cstheme="majorBidi"/>
      <w:i/>
      <w:caps/>
      <w:color w:val="7F7F7F" w:themeColor="text1" w:themeTint="80"/>
      <w:szCs w:val="20"/>
      <w:lang w:val="en-AU"/>
    </w:rPr>
  </w:style>
  <w:style w:type="character" w:styleId="PlaceholderText">
    <w:name w:val="Placeholder Text"/>
    <w:basedOn w:val="DefaultParagraphFont"/>
    <w:uiPriority w:val="99"/>
    <w:semiHidden/>
    <w:rsid w:val="00E01A2A"/>
    <w:rPr>
      <w:color w:val="808080"/>
    </w:rPr>
  </w:style>
  <w:style w:type="paragraph" w:styleId="BalloonText">
    <w:name w:val="Balloon Text"/>
    <w:basedOn w:val="Normal"/>
    <w:link w:val="BalloonTextChar"/>
    <w:uiPriority w:val="99"/>
    <w:semiHidden/>
    <w:unhideWhenUsed/>
    <w:rsid w:val="00E01A2A"/>
    <w:rPr>
      <w:rFonts w:ascii="Tahoma" w:hAnsi="Tahoma" w:cs="Tahoma"/>
      <w:sz w:val="16"/>
      <w:szCs w:val="16"/>
    </w:rPr>
  </w:style>
  <w:style w:type="character" w:customStyle="1" w:styleId="BalloonTextChar">
    <w:name w:val="Balloon Text Char"/>
    <w:basedOn w:val="DefaultParagraphFont"/>
    <w:link w:val="BalloonText"/>
    <w:uiPriority w:val="99"/>
    <w:semiHidden/>
    <w:rsid w:val="00E01A2A"/>
    <w:rPr>
      <w:rFonts w:ascii="Tahoma" w:eastAsia="Times New Roman" w:hAnsi="Tahoma" w:cs="Tahoma"/>
      <w:sz w:val="16"/>
      <w:szCs w:val="16"/>
      <w:lang w:val="en-AU"/>
    </w:rPr>
  </w:style>
  <w:style w:type="paragraph" w:customStyle="1" w:styleId="Signatory">
    <w:name w:val="Signatory"/>
    <w:basedOn w:val="Normal"/>
    <w:link w:val="SignatoryChar"/>
    <w:rsid w:val="001E3417"/>
    <w:pPr>
      <w:jc w:val="left"/>
    </w:pPr>
  </w:style>
  <w:style w:type="character" w:customStyle="1" w:styleId="SignatoryChar">
    <w:name w:val="Signatory Char"/>
    <w:basedOn w:val="DefaultParagraphFont"/>
    <w:link w:val="Signatory"/>
    <w:rsid w:val="001E3417"/>
    <w:rPr>
      <w:rFonts w:ascii="Arial" w:eastAsia="Times New Roman" w:hAnsi="Arial" w:cs="Times New Roman"/>
      <w:szCs w:val="20"/>
      <w:lang w:val="en-AU"/>
    </w:rPr>
  </w:style>
  <w:style w:type="character" w:styleId="CommentReference">
    <w:name w:val="annotation reference"/>
    <w:basedOn w:val="DefaultParagraphFont"/>
    <w:uiPriority w:val="99"/>
    <w:semiHidden/>
    <w:unhideWhenUsed/>
    <w:rsid w:val="00273C49"/>
    <w:rPr>
      <w:sz w:val="16"/>
      <w:szCs w:val="16"/>
    </w:rPr>
  </w:style>
  <w:style w:type="paragraph" w:styleId="CommentText">
    <w:name w:val="annotation text"/>
    <w:basedOn w:val="Normal"/>
    <w:link w:val="CommentTextChar"/>
    <w:uiPriority w:val="99"/>
    <w:semiHidden/>
    <w:unhideWhenUsed/>
    <w:rsid w:val="00273C49"/>
    <w:rPr>
      <w:sz w:val="20"/>
    </w:rPr>
  </w:style>
  <w:style w:type="character" w:customStyle="1" w:styleId="CommentTextChar">
    <w:name w:val="Comment Text Char"/>
    <w:basedOn w:val="DefaultParagraphFont"/>
    <w:link w:val="CommentText"/>
    <w:uiPriority w:val="99"/>
    <w:semiHidden/>
    <w:rsid w:val="00273C49"/>
    <w:rPr>
      <w:rFonts w:ascii="Arial" w:eastAsia="Times New Roman" w:hAnsi="Arial"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273C49"/>
    <w:rPr>
      <w:b/>
      <w:bCs/>
    </w:rPr>
  </w:style>
  <w:style w:type="character" w:customStyle="1" w:styleId="CommentSubjectChar">
    <w:name w:val="Comment Subject Char"/>
    <w:basedOn w:val="CommentTextChar"/>
    <w:link w:val="CommentSubject"/>
    <w:uiPriority w:val="99"/>
    <w:semiHidden/>
    <w:rsid w:val="00273C49"/>
    <w:rPr>
      <w:rFonts w:ascii="Arial" w:eastAsia="Times New Roman" w:hAnsi="Arial" w:cs="Times New Roman"/>
      <w:b/>
      <w:bCs/>
      <w:sz w:val="20"/>
      <w:szCs w:val="20"/>
      <w:lang w:val="en-AU"/>
    </w:rPr>
  </w:style>
  <w:style w:type="character" w:customStyle="1" w:styleId="Heading6Char">
    <w:name w:val="Heading 6 Char"/>
    <w:basedOn w:val="DefaultParagraphFont"/>
    <w:link w:val="Heading6"/>
    <w:uiPriority w:val="9"/>
    <w:rsid w:val="00AC5EF9"/>
    <w:rPr>
      <w:rFonts w:asciiTheme="majorHAnsi" w:eastAsiaTheme="majorEastAsia" w:hAnsiTheme="majorHAnsi" w:cstheme="majorBidi"/>
      <w:b/>
      <w:i/>
      <w:iCs/>
      <w:szCs w:val="20"/>
      <w:lang w:val="en-AU"/>
    </w:rPr>
  </w:style>
  <w:style w:type="character" w:customStyle="1" w:styleId="Heading4Char">
    <w:name w:val="Heading 4 Char"/>
    <w:basedOn w:val="DefaultParagraphFont"/>
    <w:link w:val="Heading4"/>
    <w:uiPriority w:val="9"/>
    <w:rsid w:val="0083068B"/>
    <w:rPr>
      <w:rFonts w:ascii="Arial Narrow" w:eastAsia="Times New Roman" w:hAnsi="Arial Narrow" w:cs="Times New Roman"/>
      <w:color w:val="808080" w:themeColor="background1" w:themeShade="80"/>
      <w:sz w:val="32"/>
      <w:szCs w:val="32"/>
      <w:lang w:val="en-AU"/>
    </w:rPr>
  </w:style>
  <w:style w:type="paragraph" w:customStyle="1" w:styleId="RecommendationnumberB">
    <w:name w:val="Recommendation numberB"/>
    <w:basedOn w:val="ListParagraph"/>
    <w:qFormat/>
    <w:rsid w:val="0056461C"/>
    <w:pPr>
      <w:numPr>
        <w:ilvl w:val="3"/>
        <w:numId w:val="14"/>
      </w:numPr>
      <w:ind w:left="1708" w:hanging="560"/>
    </w:pPr>
    <w:rPr>
      <w:b/>
    </w:rPr>
  </w:style>
  <w:style w:type="paragraph" w:customStyle="1" w:styleId="RecommendationnumberA">
    <w:name w:val="Recommendation numberA"/>
    <w:basedOn w:val="RecommendationnumberB"/>
    <w:qFormat/>
    <w:rsid w:val="0056461C"/>
    <w:pPr>
      <w:numPr>
        <w:numId w:val="15"/>
      </w:numPr>
      <w:ind w:left="1694" w:hanging="560"/>
    </w:pPr>
  </w:style>
  <w:style w:type="paragraph" w:customStyle="1" w:styleId="Heading3manualnumbering">
    <w:name w:val="Heading 3 (manual numbering)"/>
    <w:basedOn w:val="Heading3"/>
    <w:qFormat/>
    <w:rsid w:val="00704BD7"/>
    <w:pPr>
      <w:numPr>
        <w:ilvl w:val="0"/>
        <w:numId w:val="0"/>
      </w:numPr>
      <w:tabs>
        <w:tab w:val="left" w:pos="840"/>
      </w:tabs>
      <w:ind w:left="28"/>
      <w:outlineLvl w:val="9"/>
    </w:pPr>
    <w:rPr>
      <w:szCs w:val="22"/>
      <w:lang w:val="en-US"/>
    </w:rPr>
  </w:style>
  <w:style w:type="table" w:customStyle="1" w:styleId="Reportheading3table">
    <w:name w:val="Report heading 3 table"/>
    <w:basedOn w:val="TableNormal"/>
    <w:uiPriority w:val="99"/>
    <w:qFormat/>
    <w:rsid w:val="00EA35E1"/>
    <w:pPr>
      <w:spacing w:after="0" w:line="240" w:lineRule="auto"/>
    </w:pPr>
    <w:tblPr/>
  </w:style>
  <w:style w:type="character" w:customStyle="1" w:styleId="Style1">
    <w:name w:val="Style1"/>
    <w:basedOn w:val="DefaultParagraphFont"/>
    <w:uiPriority w:val="1"/>
    <w:rsid w:val="00127D71"/>
    <w:rPr>
      <w:rFonts w:ascii="Arial" w:hAnsi="Arial"/>
      <w:sz w:val="22"/>
    </w:rPr>
  </w:style>
  <w:style w:type="paragraph" w:customStyle="1" w:styleId="Style2">
    <w:name w:val="Style2"/>
    <w:basedOn w:val="Normal"/>
    <w:link w:val="Style2Char"/>
    <w:rsid w:val="00BA0D7A"/>
  </w:style>
  <w:style w:type="character" w:customStyle="1" w:styleId="Style2Char">
    <w:name w:val="Style2 Char"/>
    <w:basedOn w:val="DefaultParagraphFont"/>
    <w:link w:val="Style2"/>
    <w:rsid w:val="00BA0D7A"/>
    <w:rPr>
      <w:rFonts w:ascii="Arial" w:eastAsia="Times New Roman" w:hAnsi="Arial" w:cs="Times New Roman"/>
      <w:szCs w:val="20"/>
      <w:lang w:val="en-AU"/>
    </w:rPr>
  </w:style>
  <w:style w:type="character" w:customStyle="1" w:styleId="Heading7Char">
    <w:name w:val="Heading 7 Char"/>
    <w:basedOn w:val="DefaultParagraphFont"/>
    <w:link w:val="Heading7"/>
    <w:uiPriority w:val="9"/>
    <w:rsid w:val="00475ED1"/>
    <w:rPr>
      <w:rFonts w:asciiTheme="majorHAnsi" w:eastAsiaTheme="majorEastAsia" w:hAnsiTheme="majorHAnsi" w:cstheme="majorBidi"/>
      <w:i/>
      <w:iCs/>
      <w:szCs w:val="20"/>
      <w:lang w:val="en-AU"/>
    </w:rPr>
  </w:style>
  <w:style w:type="paragraph" w:customStyle="1" w:styleId="Subject">
    <w:name w:val="Subject"/>
    <w:basedOn w:val="Normal"/>
    <w:rsid w:val="005D4A0B"/>
    <w:rPr>
      <w:caps/>
    </w:rPr>
  </w:style>
  <w:style w:type="character" w:styleId="PageNumber">
    <w:name w:val="page number"/>
    <w:basedOn w:val="DefaultParagraphFont"/>
    <w:rsid w:val="005D4A0B"/>
    <w:rPr>
      <w:rFonts w:ascii="Arial" w:hAnsi="Arial"/>
      <w:dstrike w:val="0"/>
      <w:sz w:val="22"/>
      <w:vertAlign w:val="baseline"/>
    </w:rPr>
  </w:style>
  <w:style w:type="paragraph" w:styleId="TOC1">
    <w:name w:val="toc 1"/>
    <w:basedOn w:val="Normal"/>
    <w:next w:val="Normal"/>
    <w:uiPriority w:val="39"/>
    <w:rsid w:val="005D4A0B"/>
    <w:pPr>
      <w:tabs>
        <w:tab w:val="left" w:pos="1202"/>
        <w:tab w:val="right" w:leader="dot" w:pos="9639"/>
      </w:tabs>
      <w:spacing w:before="320" w:after="120"/>
      <w:jc w:val="left"/>
    </w:pPr>
    <w:rPr>
      <w:sz w:val="28"/>
    </w:rPr>
  </w:style>
  <w:style w:type="paragraph" w:styleId="TOC2">
    <w:name w:val="toc 2"/>
    <w:basedOn w:val="Normal"/>
    <w:next w:val="Normal"/>
    <w:uiPriority w:val="39"/>
    <w:rsid w:val="005D4A0B"/>
    <w:pPr>
      <w:tabs>
        <w:tab w:val="left" w:pos="1134"/>
        <w:tab w:val="right" w:pos="9639"/>
      </w:tabs>
      <w:spacing w:before="200"/>
      <w:ind w:left="1769" w:hanging="567"/>
      <w:jc w:val="left"/>
    </w:pPr>
    <w:rPr>
      <w:b/>
    </w:rPr>
  </w:style>
  <w:style w:type="paragraph" w:styleId="TOC3">
    <w:name w:val="toc 3"/>
    <w:basedOn w:val="Normal"/>
    <w:next w:val="Normal"/>
    <w:uiPriority w:val="39"/>
    <w:rsid w:val="005D4A0B"/>
    <w:pPr>
      <w:tabs>
        <w:tab w:val="right" w:pos="9639"/>
      </w:tabs>
      <w:spacing w:before="40" w:after="40" w:line="252" w:lineRule="auto"/>
      <w:ind w:left="2620" w:hanging="851"/>
      <w:jc w:val="left"/>
    </w:pPr>
  </w:style>
  <w:style w:type="character" w:styleId="Hyperlink">
    <w:name w:val="Hyperlink"/>
    <w:basedOn w:val="DefaultParagraphFont"/>
    <w:uiPriority w:val="99"/>
    <w:rsid w:val="005D4A0B"/>
    <w:rPr>
      <w:i/>
      <w:color w:val="7F7F7F" w:themeColor="text1" w:themeTint="80"/>
      <w:u w:val="single"/>
    </w:rPr>
  </w:style>
  <w:style w:type="paragraph" w:customStyle="1" w:styleId="Page1date">
    <w:name w:val="Page 1 date"/>
    <w:basedOn w:val="Normal"/>
    <w:qFormat/>
    <w:rsid w:val="005D4A0B"/>
    <w:pPr>
      <w:jc w:val="center"/>
    </w:pPr>
    <w:rPr>
      <w:b/>
      <w:bCs/>
      <w:caps/>
      <w:sz w:val="44"/>
    </w:rPr>
  </w:style>
  <w:style w:type="paragraph" w:customStyle="1" w:styleId="Headertext">
    <w:name w:val="Header text"/>
    <w:basedOn w:val="Header"/>
    <w:qFormat/>
    <w:rsid w:val="005D4A0B"/>
    <w:pPr>
      <w:tabs>
        <w:tab w:val="clear" w:pos="4680"/>
        <w:tab w:val="clear" w:pos="9360"/>
        <w:tab w:val="center" w:pos="4153"/>
      </w:tabs>
    </w:pPr>
    <w:rPr>
      <w:rFonts w:cs="Arial"/>
      <w:b/>
      <w:bCs/>
      <w:color w:val="auto"/>
      <w:sz w:val="22"/>
    </w:rPr>
  </w:style>
  <w:style w:type="paragraph" w:customStyle="1" w:styleId="Headertext-rightaligned">
    <w:name w:val="Header text - right aligned"/>
    <w:basedOn w:val="Headertext"/>
    <w:qFormat/>
    <w:rsid w:val="005D4A0B"/>
    <w:pPr>
      <w:jc w:val="right"/>
    </w:pPr>
  </w:style>
  <w:style w:type="paragraph" w:customStyle="1" w:styleId="Head1Para">
    <w:name w:val="Head1 Para"/>
    <w:basedOn w:val="BodyText"/>
    <w:qFormat/>
    <w:rsid w:val="005D4A0B"/>
    <w:pPr>
      <w:spacing w:before="80" w:after="80" w:line="252" w:lineRule="auto"/>
      <w:ind w:left="1230"/>
      <w:jc w:val="left"/>
    </w:pPr>
    <w:rPr>
      <w:sz w:val="18"/>
    </w:rPr>
  </w:style>
  <w:style w:type="paragraph" w:customStyle="1" w:styleId="Paratext">
    <w:name w:val="Para text"/>
    <w:basedOn w:val="Normal"/>
    <w:qFormat/>
    <w:rsid w:val="005D4A0B"/>
    <w:pPr>
      <w:tabs>
        <w:tab w:val="left" w:pos="644"/>
        <w:tab w:val="left" w:pos="1260"/>
      </w:tabs>
      <w:spacing w:before="120" w:after="120" w:line="264" w:lineRule="auto"/>
      <w:jc w:val="left"/>
    </w:pPr>
    <w:rPr>
      <w:sz w:val="20"/>
    </w:rPr>
  </w:style>
  <w:style w:type="paragraph" w:customStyle="1" w:styleId="Head1Indent">
    <w:name w:val="Head1 Indent"/>
    <w:basedOn w:val="Head1Para"/>
    <w:qFormat/>
    <w:rsid w:val="005D4A0B"/>
    <w:pPr>
      <w:spacing w:before="240" w:after="60"/>
      <w:ind w:left="1780" w:hanging="550"/>
    </w:pPr>
  </w:style>
  <w:style w:type="paragraph" w:customStyle="1" w:styleId="Heading1noTOC">
    <w:name w:val="Heading 1 no TOC"/>
    <w:basedOn w:val="Heading1"/>
    <w:qFormat/>
    <w:rsid w:val="005D4A0B"/>
    <w:pPr>
      <w:keepLines w:val="0"/>
      <w:numPr>
        <w:numId w:val="0"/>
      </w:numPr>
      <w:ind w:left="28"/>
      <w:jc w:val="center"/>
    </w:pPr>
    <w:rPr>
      <w:rFonts w:ascii="Arial" w:eastAsia="Times New Roman" w:hAnsi="Arial" w:cs="Times New Roman"/>
      <w:b/>
      <w:bCs w:val="0"/>
      <w:noProof/>
      <w:color w:val="808080" w:themeColor="background1" w:themeShade="80"/>
      <w:kern w:val="28"/>
      <w:szCs w:val="20"/>
    </w:rPr>
  </w:style>
  <w:style w:type="paragraph" w:customStyle="1" w:styleId="Head1IndentA">
    <w:name w:val="Head 1 IndentA"/>
    <w:basedOn w:val="Head1Indent"/>
    <w:qFormat/>
    <w:rsid w:val="005D4A0B"/>
    <w:pPr>
      <w:spacing w:before="80" w:after="0"/>
      <w:ind w:left="2353" w:hanging="573"/>
    </w:pPr>
  </w:style>
  <w:style w:type="paragraph" w:customStyle="1" w:styleId="Head1IndentB">
    <w:name w:val="Head 1 IndentB"/>
    <w:basedOn w:val="Head1IndentA"/>
    <w:qFormat/>
    <w:rsid w:val="005D4A0B"/>
    <w:pPr>
      <w:spacing w:before="60"/>
      <w:ind w:left="2898"/>
    </w:pPr>
  </w:style>
  <w:style w:type="paragraph" w:customStyle="1" w:styleId="Heading2unnumbered">
    <w:name w:val="Heading 2 unnumbered"/>
    <w:basedOn w:val="Heading2"/>
    <w:qFormat/>
    <w:rsid w:val="005D4A0B"/>
    <w:pPr>
      <w:keepLines w:val="0"/>
      <w:numPr>
        <w:ilvl w:val="0"/>
        <w:numId w:val="0"/>
      </w:numPr>
      <w:spacing w:before="120" w:after="120"/>
      <w:jc w:val="left"/>
    </w:pPr>
    <w:rPr>
      <w:rFonts w:ascii="Arial" w:eastAsia="Times New Roman" w:hAnsi="Arial" w:cs="Times New Roman"/>
      <w:bCs w:val="0"/>
      <w:noProof/>
      <w:szCs w:val="28"/>
    </w:rPr>
  </w:style>
  <w:style w:type="paragraph" w:styleId="BodyText">
    <w:name w:val="Body Text"/>
    <w:basedOn w:val="Normal"/>
    <w:link w:val="BodyTextChar"/>
    <w:uiPriority w:val="99"/>
    <w:semiHidden/>
    <w:unhideWhenUsed/>
    <w:rsid w:val="005D4A0B"/>
    <w:pPr>
      <w:spacing w:after="120"/>
    </w:pPr>
  </w:style>
  <w:style w:type="character" w:customStyle="1" w:styleId="BodyTextChar">
    <w:name w:val="Body Text Char"/>
    <w:basedOn w:val="DefaultParagraphFont"/>
    <w:link w:val="BodyText"/>
    <w:uiPriority w:val="99"/>
    <w:semiHidden/>
    <w:rsid w:val="005D4A0B"/>
    <w:rPr>
      <w:rFonts w:ascii="Arial" w:eastAsia="Times New Roman" w:hAnsi="Arial" w:cs="Times New Roman"/>
      <w:szCs w:val="20"/>
      <w:lang w:val="en-AU"/>
    </w:rPr>
  </w:style>
  <w:style w:type="paragraph" w:customStyle="1" w:styleId="NormalnumberedA">
    <w:name w:val="Normal numberedA"/>
    <w:basedOn w:val="Normal"/>
    <w:qFormat/>
    <w:rsid w:val="00420F2B"/>
    <w:pPr>
      <w:ind w:left="420" w:hanging="406"/>
    </w:pPr>
  </w:style>
  <w:style w:type="paragraph" w:customStyle="1" w:styleId="NormalnumberedB">
    <w:name w:val="Normal numberedB"/>
    <w:basedOn w:val="NormalnumberedA"/>
    <w:qFormat/>
    <w:rsid w:val="00420F2B"/>
    <w:pPr>
      <w:ind w:left="854"/>
    </w:pPr>
  </w:style>
  <w:style w:type="paragraph" w:customStyle="1" w:styleId="RecommendationindentB">
    <w:name w:val="Recommendation indentB"/>
    <w:basedOn w:val="RecommendationindentA"/>
    <w:qFormat/>
    <w:rsid w:val="00242C30"/>
    <w:pPr>
      <w:ind w:left="2058" w:hanging="896"/>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K:\KMS%20Project\AAA%20-%20File%20Manager%20-%202012%20Website%20Migration\Staff%20Toolbox\Templates\REPORT%20Council%202015.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77422B2B5984340A3257E5EB767680B"/>
        <w:category>
          <w:name w:val="General"/>
          <w:gallery w:val="placeholder"/>
        </w:category>
        <w:types>
          <w:type w:val="bbPlcHdr"/>
        </w:types>
        <w:behaviors>
          <w:behavior w:val="content"/>
        </w:behaviors>
        <w:guid w:val="{A9C1360B-53C1-4C17-8A95-D84AD6124B63}"/>
      </w:docPartPr>
      <w:docPartBody>
        <w:p w:rsidR="008D7A0A" w:rsidRDefault="008676C8">
          <w:pPr>
            <w:pStyle w:val="A77422B2B5984340A3257E5EB767680B"/>
          </w:pPr>
          <w:r w:rsidRPr="003652D9">
            <w:rPr>
              <w:rStyle w:val="PlaceholderText"/>
              <w:rFonts w:eastAsiaTheme="minorHAnsi"/>
            </w:rPr>
            <w:t>Click here to add Report title</w:t>
          </w:r>
        </w:p>
      </w:docPartBody>
    </w:docPart>
    <w:docPart>
      <w:docPartPr>
        <w:name w:val="73F6F2720EA340FEB68DE215B49D4F43"/>
        <w:category>
          <w:name w:val="General"/>
          <w:gallery w:val="placeholder"/>
        </w:category>
        <w:types>
          <w:type w:val="bbPlcHdr"/>
        </w:types>
        <w:behaviors>
          <w:behavior w:val="content"/>
        </w:behaviors>
        <w:guid w:val="{D40DFD4D-0E28-4AE8-A3D3-EE2D14B53273}"/>
      </w:docPartPr>
      <w:docPartBody>
        <w:p w:rsidR="008D7A0A" w:rsidRDefault="008676C8">
          <w:pPr>
            <w:pStyle w:val="73F6F2720EA340FEB68DE215B49D4F43"/>
          </w:pPr>
          <w:r w:rsidRPr="00F34A20">
            <w:rPr>
              <w:rStyle w:val="PlaceholderText"/>
              <w:rFonts w:eastAsiaTheme="minorHAnsi"/>
              <w:b/>
              <w:color w:val="FF0000"/>
            </w:rPr>
            <w:t>Choose AUTHOR</w:t>
          </w:r>
        </w:p>
      </w:docPartBody>
    </w:docPart>
    <w:docPart>
      <w:docPartPr>
        <w:name w:val="8B4253FE94284FF7856E21AE8AE6D17D"/>
        <w:category>
          <w:name w:val="General"/>
          <w:gallery w:val="placeholder"/>
        </w:category>
        <w:types>
          <w:type w:val="bbPlcHdr"/>
        </w:types>
        <w:behaviors>
          <w:behavior w:val="content"/>
        </w:behaviors>
        <w:guid w:val="{E8D7555A-DC0E-42C9-8AC8-E0CF471DBFA1}"/>
      </w:docPartPr>
      <w:docPartBody>
        <w:p w:rsidR="008D7A0A" w:rsidRDefault="008676C8">
          <w:pPr>
            <w:pStyle w:val="8B4253FE94284FF7856E21AE8AE6D17D"/>
          </w:pPr>
          <w:r w:rsidRPr="00F34A20">
            <w:rPr>
              <w:rStyle w:val="PlaceholderText"/>
              <w:rFonts w:eastAsiaTheme="minorHAnsi"/>
              <w:b/>
              <w:color w:val="FF0000"/>
            </w:rPr>
            <w:t>Choose meeting date</w:t>
          </w:r>
        </w:p>
      </w:docPartBody>
    </w:docPart>
    <w:docPart>
      <w:docPartPr>
        <w:name w:val="12BB598046AE4A2099A0609EEB2E3989"/>
        <w:category>
          <w:name w:val="General"/>
          <w:gallery w:val="placeholder"/>
        </w:category>
        <w:types>
          <w:type w:val="bbPlcHdr"/>
        </w:types>
        <w:behaviors>
          <w:behavior w:val="content"/>
        </w:behaviors>
        <w:guid w:val="{D1CF7E98-88BF-4BCE-A79C-B7F911928E18}"/>
      </w:docPartPr>
      <w:docPartBody>
        <w:p w:rsidR="008D7A0A" w:rsidRDefault="008676C8">
          <w:pPr>
            <w:pStyle w:val="12BB598046AE4A2099A0609EEB2E3989"/>
          </w:pPr>
          <w:r w:rsidRPr="00F34A20">
            <w:rPr>
              <w:rStyle w:val="PlaceholderText"/>
              <w:rFonts w:eastAsiaTheme="minorHAnsi"/>
              <w:b/>
              <w:color w:val="FF0000"/>
            </w:rPr>
            <w:t>click to enter file no(s)</w:t>
          </w:r>
        </w:p>
      </w:docPartBody>
    </w:docPart>
    <w:docPart>
      <w:docPartPr>
        <w:name w:val="66FC7EB547E44D54A1E359B86B507767"/>
        <w:category>
          <w:name w:val="General"/>
          <w:gallery w:val="placeholder"/>
        </w:category>
        <w:types>
          <w:type w:val="bbPlcHdr"/>
        </w:types>
        <w:behaviors>
          <w:behavior w:val="content"/>
        </w:behaviors>
        <w:guid w:val="{AB480340-6DFA-47ED-9EFA-87E7EAB08703}"/>
      </w:docPartPr>
      <w:docPartBody>
        <w:p w:rsidR="008D7A0A" w:rsidRDefault="008676C8" w:rsidP="008676C8">
          <w:pPr>
            <w:pStyle w:val="66FC7EB547E44D54A1E359B86B507767"/>
          </w:pPr>
          <w:r w:rsidRPr="00F34A20">
            <w:rPr>
              <w:rStyle w:val="PlaceholderText"/>
              <w:rFonts w:eastAsiaTheme="minorHAnsi"/>
              <w:b/>
              <w:color w:val="FF0000"/>
            </w:rPr>
            <w:t>Choose AUTHOR</w:t>
          </w:r>
        </w:p>
      </w:docPartBody>
    </w:docPart>
    <w:docPart>
      <w:docPartPr>
        <w:name w:val="163ABCF111AC40BFB6273B6C84926572"/>
        <w:category>
          <w:name w:val="General"/>
          <w:gallery w:val="placeholder"/>
        </w:category>
        <w:types>
          <w:type w:val="bbPlcHdr"/>
        </w:types>
        <w:behaviors>
          <w:behavior w:val="content"/>
        </w:behaviors>
        <w:guid w:val="{29711339-8B28-429C-9DB3-18047F7A646F}"/>
      </w:docPartPr>
      <w:docPartBody>
        <w:p w:rsidR="00B82DAF" w:rsidRDefault="008D7A0A" w:rsidP="008D7A0A">
          <w:pPr>
            <w:pStyle w:val="163ABCF111AC40BFB6273B6C84926572"/>
          </w:pPr>
          <w:r w:rsidRPr="003652D9">
            <w:rPr>
              <w:rStyle w:val="PlaceholderText"/>
              <w:rFonts w:eastAsiaTheme="minorHAnsi"/>
            </w:rPr>
            <w:t>Click here to add Report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6C8"/>
    <w:rsid w:val="004E7CCB"/>
    <w:rsid w:val="008676C8"/>
    <w:rsid w:val="008D7A0A"/>
    <w:rsid w:val="00B82D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7A0A"/>
    <w:rPr>
      <w:color w:val="808080"/>
    </w:rPr>
  </w:style>
  <w:style w:type="paragraph" w:customStyle="1" w:styleId="A77422B2B5984340A3257E5EB767680B">
    <w:name w:val="A77422B2B5984340A3257E5EB767680B"/>
  </w:style>
  <w:style w:type="paragraph" w:customStyle="1" w:styleId="73F6F2720EA340FEB68DE215B49D4F43">
    <w:name w:val="73F6F2720EA340FEB68DE215B49D4F43"/>
  </w:style>
  <w:style w:type="paragraph" w:customStyle="1" w:styleId="8B4253FE94284FF7856E21AE8AE6D17D">
    <w:name w:val="8B4253FE94284FF7856E21AE8AE6D17D"/>
  </w:style>
  <w:style w:type="paragraph" w:customStyle="1" w:styleId="12BB598046AE4A2099A0609EEB2E3989">
    <w:name w:val="12BB598046AE4A2099A0609EEB2E3989"/>
  </w:style>
  <w:style w:type="paragraph" w:customStyle="1" w:styleId="E133D585C909448984C62EB0B394C990">
    <w:name w:val="E133D585C909448984C62EB0B394C990"/>
  </w:style>
  <w:style w:type="paragraph" w:customStyle="1" w:styleId="C27EC0E238F24B9F94BB4C94B1745F5D">
    <w:name w:val="C27EC0E238F24B9F94BB4C94B1745F5D"/>
  </w:style>
  <w:style w:type="paragraph" w:customStyle="1" w:styleId="647960F0D90B4C47B7D7CC8F19730DE5">
    <w:name w:val="647960F0D90B4C47B7D7CC8F19730DE5"/>
  </w:style>
  <w:style w:type="paragraph" w:customStyle="1" w:styleId="8371FC5D1F8A4D6BB68CDB87B3193306">
    <w:name w:val="8371FC5D1F8A4D6BB68CDB87B3193306"/>
  </w:style>
  <w:style w:type="paragraph" w:customStyle="1" w:styleId="66FC7EB547E44D54A1E359B86B507767">
    <w:name w:val="66FC7EB547E44D54A1E359B86B507767"/>
    <w:rsid w:val="008676C8"/>
  </w:style>
  <w:style w:type="paragraph" w:customStyle="1" w:styleId="69CDEC4705AA4BE6B1A9230B5310143F">
    <w:name w:val="69CDEC4705AA4BE6B1A9230B5310143F"/>
    <w:rsid w:val="008676C8"/>
  </w:style>
  <w:style w:type="paragraph" w:customStyle="1" w:styleId="163ABCF111AC40BFB6273B6C84926572">
    <w:name w:val="163ABCF111AC40BFB6273B6C84926572"/>
    <w:rsid w:val="008D7A0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7A0A"/>
    <w:rPr>
      <w:color w:val="808080"/>
    </w:rPr>
  </w:style>
  <w:style w:type="paragraph" w:customStyle="1" w:styleId="A77422B2B5984340A3257E5EB767680B">
    <w:name w:val="A77422B2B5984340A3257E5EB767680B"/>
  </w:style>
  <w:style w:type="paragraph" w:customStyle="1" w:styleId="73F6F2720EA340FEB68DE215B49D4F43">
    <w:name w:val="73F6F2720EA340FEB68DE215B49D4F43"/>
  </w:style>
  <w:style w:type="paragraph" w:customStyle="1" w:styleId="8B4253FE94284FF7856E21AE8AE6D17D">
    <w:name w:val="8B4253FE94284FF7856E21AE8AE6D17D"/>
  </w:style>
  <w:style w:type="paragraph" w:customStyle="1" w:styleId="12BB598046AE4A2099A0609EEB2E3989">
    <w:name w:val="12BB598046AE4A2099A0609EEB2E3989"/>
  </w:style>
  <w:style w:type="paragraph" w:customStyle="1" w:styleId="E133D585C909448984C62EB0B394C990">
    <w:name w:val="E133D585C909448984C62EB0B394C990"/>
  </w:style>
  <w:style w:type="paragraph" w:customStyle="1" w:styleId="C27EC0E238F24B9F94BB4C94B1745F5D">
    <w:name w:val="C27EC0E238F24B9F94BB4C94B1745F5D"/>
  </w:style>
  <w:style w:type="paragraph" w:customStyle="1" w:styleId="647960F0D90B4C47B7D7CC8F19730DE5">
    <w:name w:val="647960F0D90B4C47B7D7CC8F19730DE5"/>
  </w:style>
  <w:style w:type="paragraph" w:customStyle="1" w:styleId="8371FC5D1F8A4D6BB68CDB87B3193306">
    <w:name w:val="8371FC5D1F8A4D6BB68CDB87B3193306"/>
  </w:style>
  <w:style w:type="paragraph" w:customStyle="1" w:styleId="66FC7EB547E44D54A1E359B86B507767">
    <w:name w:val="66FC7EB547E44D54A1E359B86B507767"/>
    <w:rsid w:val="008676C8"/>
  </w:style>
  <w:style w:type="paragraph" w:customStyle="1" w:styleId="69CDEC4705AA4BE6B1A9230B5310143F">
    <w:name w:val="69CDEC4705AA4BE6B1A9230B5310143F"/>
    <w:rsid w:val="008676C8"/>
  </w:style>
  <w:style w:type="paragraph" w:customStyle="1" w:styleId="163ABCF111AC40BFB6273B6C84926572">
    <w:name w:val="163ABCF111AC40BFB6273B6C84926572"/>
    <w:rsid w:val="008D7A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VERALL Community Plan">
      <a:dk1>
        <a:sysClr val="windowText" lastClr="000000"/>
      </a:dk1>
      <a:lt1>
        <a:sysClr val="window" lastClr="FFFFFF"/>
      </a:lt1>
      <a:dk2>
        <a:srgbClr val="3E3E40"/>
      </a:dk2>
      <a:lt2>
        <a:srgbClr val="EEECE1"/>
      </a:lt2>
      <a:accent1>
        <a:srgbClr val="0089CF"/>
      </a:accent1>
      <a:accent2>
        <a:srgbClr val="3BB049"/>
      </a:accent2>
      <a:accent3>
        <a:srgbClr val="FCB414"/>
      </a:accent3>
      <a:accent4>
        <a:srgbClr val="F36F21"/>
      </a:accent4>
      <a:accent5>
        <a:srgbClr val="333740"/>
      </a:accent5>
      <a:accent6>
        <a:srgbClr val="00003A"/>
      </a:accent6>
      <a:hlink>
        <a:srgbClr val="FFF6E1"/>
      </a:hlink>
      <a:folHlink>
        <a:srgbClr val="7F7F7F"/>
      </a:folHlink>
    </a:clrScheme>
    <a:fontScheme name="MWRC">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2E5B10-328D-412A-AB8C-9E2505BC9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Council 2015.dotx</Template>
  <TotalTime>0</TotalTime>
  <Pages>4</Pages>
  <Words>1079</Words>
  <Characters>6151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Mid-Western Regional Council</Company>
  <LinksUpToDate>false</LinksUpToDate>
  <CharactersWithSpaces>7216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mlyndon</dc:creator>
  <cp:lastModifiedBy>Wayne Garnsey</cp:lastModifiedBy>
  <cp:revision>2</cp:revision>
  <cp:lastPrinted>2012-12-17T00:24:00Z</cp:lastPrinted>
  <dcterms:created xsi:type="dcterms:W3CDTF">2015-12-03T00:50:00Z</dcterms:created>
  <dcterms:modified xsi:type="dcterms:W3CDTF">2015-12-03T00:50:00Z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A3165250</vt:lpwstr>
  </property>
  <property fmtid="{D5CDD505-2E9C-101B-9397-08002B2CF9AE}" pid="4" name="Objective-Title">
    <vt:lpwstr>Report to Council meeting 16 September 2015 - 7.2.4 Planning Proposal - 542 Spring Flat Road</vt:lpwstr>
  </property>
  <property fmtid="{D5CDD505-2E9C-101B-9397-08002B2CF9AE}" pid="5" name="Objective-Comment">
    <vt:lpwstr>Message registered by Jessica Holland on Thursday, 26 November 2015 12:31:56 PM</vt:lpwstr>
  </property>
  <property fmtid="{D5CDD505-2E9C-101B-9397-08002B2CF9AE}" pid="6" name="Objective-CreationStamp">
    <vt:filetime>2015-11-26T01:32:02Z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2015-11-26T01:32:02Z</vt:filetime>
  </property>
  <property fmtid="{D5CDD505-2E9C-101B-9397-08002B2CF9AE}" pid="10" name="Objective-ModificationStamp">
    <vt:filetime>2015-11-26T01:32:20Z</vt:filetime>
  </property>
  <property fmtid="{D5CDD505-2E9C-101B-9397-08002B2CF9AE}" pid="11" name="Objective-Owner">
    <vt:lpwstr>Jessica Holland</vt:lpwstr>
  </property>
  <property fmtid="{D5CDD505-2E9C-101B-9397-08002B2CF9AE}" pid="12" name="Objective-Path">
    <vt:lpwstr>Objective Global Folder:1. Planning &amp; Environment (DP&amp;E):1. Planning &amp; Environment File Plan (DP&amp;E):MINISTERIAL AND PARLIAMENTARY RELATIONS:WORKFLOW - MINISTERIAL &amp; DIRECTOR GENERAL'S CORRESPONDENCE:Western (DP&amp;E):Western (Active):Mid Western Regional Cou</vt:lpwstr>
  </property>
  <property fmtid="{D5CDD505-2E9C-101B-9397-08002B2CF9AE}" pid="13" name="Objective-Parent">
    <vt:lpwstr>Mid Western Regional Council/04-11-2015/Planning Proposal - Spring Flat Road, Spring Flat/</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1</vt:r8>
  </property>
  <property fmtid="{D5CDD505-2E9C-101B-9397-08002B2CF9AE}" pid="17" name="Objective-VersionComment">
    <vt:lpwstr>First version</vt:lpwstr>
  </property>
  <property fmtid="{D5CDD505-2E9C-101B-9397-08002B2CF9AE}" pid="18" name="Objective-FileNumber">
    <vt:lpwstr>15/16214</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Security Classification [system]">
    <vt:lpwstr/>
  </property>
  <property fmtid="{D5CDD505-2E9C-101B-9397-08002B2CF9AE}" pid="22" name="Objective-DLM [system]">
    <vt:lpwstr/>
  </property>
  <property fmtid="{D5CDD505-2E9C-101B-9397-08002B2CF9AE}" pid="23" name="Objective-Vital Record [system]">
    <vt:lpwstr/>
  </property>
</Properties>
</file>